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F7D18" w14:textId="3B9377EC" w:rsidR="00EA04E3" w:rsidRDefault="00EA04E3" w:rsidP="00EA04E3">
      <w:bookmarkStart w:id="0" w:name="_Hlk173845490"/>
      <w:r>
        <w:t>Gebruik van G</w:t>
      </w:r>
      <w:r w:rsidR="00B71D08">
        <w:t>en</w:t>
      </w:r>
      <w:r>
        <w:t xml:space="preserve">AI-tools in de </w:t>
      </w:r>
      <w:r w:rsidR="00B71D08">
        <w:t>masterproef</w:t>
      </w:r>
      <w:r w:rsidR="005F44DA">
        <w:t>:</w:t>
      </w:r>
    </w:p>
    <w:p w14:paraId="34EEB040" w14:textId="110173C3" w:rsidR="00EA04E3" w:rsidRDefault="00B71D08" w:rsidP="00EA04E3">
      <w:sdt>
        <w:sdtPr>
          <w:id w:val="25146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6039">
            <w:rPr>
              <w:rFonts w:ascii="MS Gothic" w:eastAsia="MS Gothic" w:hAnsi="MS Gothic" w:hint="eastAsia"/>
            </w:rPr>
            <w:t>☐</w:t>
          </w:r>
        </w:sdtContent>
      </w:sdt>
      <w:r w:rsidR="00EA04E3">
        <w:t xml:space="preserve"> geen gebruik van G</w:t>
      </w:r>
      <w:r>
        <w:t>en</w:t>
      </w:r>
      <w:r w:rsidR="00EA04E3">
        <w:t>AI-tools</w:t>
      </w:r>
    </w:p>
    <w:p w14:paraId="43EC595F" w14:textId="6A82E650" w:rsidR="00EA04E3" w:rsidRDefault="00B71D08" w:rsidP="00EA04E3">
      <w:sdt>
        <w:sdtPr>
          <w:id w:val="500622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04E3">
            <w:rPr>
              <w:rFonts w:ascii="MS Gothic" w:eastAsia="MS Gothic" w:hAnsi="MS Gothic" w:hint="eastAsia"/>
            </w:rPr>
            <w:t>☐</w:t>
          </w:r>
        </w:sdtContent>
      </w:sdt>
      <w:r w:rsidR="00EA04E3">
        <w:t xml:space="preserve"> één of meerdere G</w:t>
      </w:r>
      <w:r>
        <w:t>en</w:t>
      </w:r>
      <w:r w:rsidR="00EA04E3">
        <w:t>AI-tools gebruikt</w:t>
      </w:r>
      <w:r w:rsidR="00EA04E3">
        <w:tab/>
      </w:r>
      <w:r w:rsidR="00EA04E3">
        <w:tab/>
      </w:r>
    </w:p>
    <w:p w14:paraId="5D2D6E59" w14:textId="77777777" w:rsidR="00EA04E3" w:rsidRDefault="00EA04E3" w:rsidP="00EA04E3"/>
    <w:p w14:paraId="32EF2832" w14:textId="044B240A" w:rsidR="00EA04E3" w:rsidRDefault="00EA04E3" w:rsidP="00EA04E3">
      <w:r>
        <w:t>Duid aan en omschrijf in geval van gebruik van één of meerdere G</w:t>
      </w:r>
      <w:r w:rsidR="00B71D08">
        <w:t>en</w:t>
      </w:r>
      <w:r>
        <w:t>AI-tools hoe je deze hebt gebruikt: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70"/>
        <w:gridCol w:w="2952"/>
        <w:gridCol w:w="3575"/>
        <w:gridCol w:w="1865"/>
      </w:tblGrid>
      <w:tr w:rsidR="00EA04E3" w14:paraId="543DC6B6" w14:textId="77777777" w:rsidTr="00EA04E3">
        <w:tc>
          <w:tcPr>
            <w:tcW w:w="670" w:type="dxa"/>
          </w:tcPr>
          <w:p w14:paraId="5B092C78" w14:textId="77777777" w:rsidR="00EA04E3" w:rsidRDefault="00EA04E3" w:rsidP="003D0130"/>
        </w:tc>
        <w:tc>
          <w:tcPr>
            <w:tcW w:w="2952" w:type="dxa"/>
          </w:tcPr>
          <w:p w14:paraId="09FBCFF0" w14:textId="3E171D96" w:rsidR="00EA04E3" w:rsidRDefault="00EA04E3" w:rsidP="003D0130">
            <w:r>
              <w:t>G</w:t>
            </w:r>
            <w:r w:rsidR="00B71D08">
              <w:t>en</w:t>
            </w:r>
            <w:r>
              <w:t>AI-tool gebruikt als</w:t>
            </w:r>
          </w:p>
        </w:tc>
        <w:tc>
          <w:tcPr>
            <w:tcW w:w="3575" w:type="dxa"/>
          </w:tcPr>
          <w:p w14:paraId="1C64E396" w14:textId="77777777" w:rsidR="00EA04E3" w:rsidRDefault="00EA04E3" w:rsidP="003D0130">
            <w:r>
              <w:t>Omschrijving</w:t>
            </w:r>
          </w:p>
        </w:tc>
        <w:tc>
          <w:tcPr>
            <w:tcW w:w="1865" w:type="dxa"/>
          </w:tcPr>
          <w:p w14:paraId="657BAA36" w14:textId="77777777" w:rsidR="00EA04E3" w:rsidRDefault="00EA04E3" w:rsidP="003D0130">
            <w:r>
              <w:t>Gebruikte tool(s)</w:t>
            </w:r>
          </w:p>
        </w:tc>
      </w:tr>
      <w:tr w:rsidR="00EA04E3" w14:paraId="0F46865F" w14:textId="77777777" w:rsidTr="00EA04E3">
        <w:sdt>
          <w:sdtPr>
            <w:id w:val="1070233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60FD1FF0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69BF22A3" w14:textId="77777777" w:rsidR="00EA04E3" w:rsidRDefault="00EA04E3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Ideeënverstrekker</w:t>
            </w:r>
          </w:p>
          <w:p w14:paraId="64A0A8FF" w14:textId="77777777" w:rsidR="00EA04E3" w:rsidRPr="00DC7839" w:rsidRDefault="00EA04E3" w:rsidP="003D0130">
            <w:pPr>
              <w:rPr>
                <w:i/>
                <w:iCs/>
              </w:rPr>
            </w:pPr>
          </w:p>
        </w:tc>
        <w:tc>
          <w:tcPr>
            <w:tcW w:w="3575" w:type="dxa"/>
          </w:tcPr>
          <w:p w14:paraId="02801A0E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Bijvoorbeeld: brainstorm met de tool over een bepaald thema, bereid een discussie voor door argumenten te laten genereren, enz."/>
                    <w:format w:val="Beginhoofdletter"/>
                  </w:textInput>
                </w:ffData>
              </w:fldChar>
            </w:r>
            <w:bookmarkStart w:id="1" w:name="Text1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brainstorm met de tool over een bepaald thema, bereid een discussie voor door argumenten te laten genereren, enz.</w:t>
            </w:r>
            <w:r>
              <w:rPr>
                <w:color w:val="7F7F7F" w:themeColor="text1" w:themeTint="80"/>
              </w:rPr>
              <w:fldChar w:fldCharType="end"/>
            </w:r>
            <w:bookmarkEnd w:id="1"/>
          </w:p>
        </w:tc>
        <w:tc>
          <w:tcPr>
            <w:tcW w:w="1865" w:type="dxa"/>
          </w:tcPr>
          <w:p w14:paraId="07742F48" w14:textId="77777777" w:rsidR="00EA04E3" w:rsidRDefault="00EA04E3" w:rsidP="003D0130"/>
        </w:tc>
      </w:tr>
      <w:tr w:rsidR="00EA04E3" w14:paraId="0D200073" w14:textId="77777777" w:rsidTr="00EA04E3">
        <w:sdt>
          <w:sdtPr>
            <w:id w:val="883448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1F9DB13D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7FA5275E" w14:textId="77777777" w:rsidR="00EA04E3" w:rsidRDefault="00EA04E3" w:rsidP="003D0130">
            <w:pPr>
              <w:rPr>
                <w:rFonts w:cstheme="minorHAnsi"/>
              </w:rPr>
            </w:pPr>
            <w:r w:rsidRPr="0061065E">
              <w:rPr>
                <w:rFonts w:cstheme="minorHAnsi"/>
              </w:rPr>
              <w:t>Zoekmachine</w:t>
            </w:r>
          </w:p>
          <w:p w14:paraId="7DE43E2A" w14:textId="77777777" w:rsidR="00EA04E3" w:rsidRPr="00DC7839" w:rsidRDefault="00EA04E3" w:rsidP="003D0130">
            <w:pPr>
              <w:rPr>
                <w:i/>
                <w:iCs/>
              </w:rPr>
            </w:pPr>
          </w:p>
        </w:tc>
        <w:tc>
          <w:tcPr>
            <w:tcW w:w="3575" w:type="dxa"/>
          </w:tcPr>
          <w:p w14:paraId="3831C0FA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Bijvoorbeeld: extra literatuur zoeken over een bepaalde onderwerp, enz."/>
                    <w:format w:val="Beginhoofdletter"/>
                  </w:textInput>
                </w:ffData>
              </w:fldChar>
            </w:r>
            <w:bookmarkStart w:id="2" w:name="Text2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extra literatuur zoeken over een bepaalde onderwerp, enz.</w:t>
            </w:r>
            <w:r>
              <w:rPr>
                <w:color w:val="7F7F7F" w:themeColor="text1" w:themeTint="80"/>
              </w:rPr>
              <w:fldChar w:fldCharType="end"/>
            </w:r>
            <w:bookmarkEnd w:id="2"/>
          </w:p>
        </w:tc>
        <w:tc>
          <w:tcPr>
            <w:tcW w:w="1865" w:type="dxa"/>
          </w:tcPr>
          <w:p w14:paraId="67C50A10" w14:textId="77777777" w:rsidR="00EA04E3" w:rsidRDefault="00EA04E3" w:rsidP="003D0130"/>
        </w:tc>
      </w:tr>
      <w:tr w:rsidR="00EA04E3" w14:paraId="455B411C" w14:textId="77777777" w:rsidTr="00EA04E3">
        <w:sdt>
          <w:sdtPr>
            <w:id w:val="-953546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1FBE0030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571A050E" w14:textId="77777777" w:rsidR="00EA04E3" w:rsidRDefault="00EA04E3" w:rsidP="003D0130">
            <w:pPr>
              <w:rPr>
                <w:rFonts w:cstheme="minorHAnsi"/>
              </w:rPr>
            </w:pPr>
            <w:r w:rsidRPr="0061065E">
              <w:rPr>
                <w:rFonts w:cstheme="minorHAnsi"/>
              </w:rPr>
              <w:t>Schrijfassistent</w:t>
            </w:r>
          </w:p>
          <w:p w14:paraId="1C40DF34" w14:textId="77777777" w:rsidR="00EA04E3" w:rsidRDefault="00EA04E3" w:rsidP="003D0130"/>
        </w:tc>
        <w:tc>
          <w:tcPr>
            <w:tcW w:w="3575" w:type="dxa"/>
          </w:tcPr>
          <w:p w14:paraId="7FBF7DB1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Bijvoorbeeld: spellings- en typfouten laten verbeteren, een tekst formeler laten schrijven, genereren van tekst enz."/>
                  </w:textInput>
                </w:ffData>
              </w:fldChar>
            </w:r>
            <w:bookmarkStart w:id="3" w:name="Text3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spellings- en typfouten laten verbeteren, een tekst formeler laten schrijven, genereren van tekst enz.</w:t>
            </w:r>
            <w:r>
              <w:rPr>
                <w:color w:val="7F7F7F" w:themeColor="text1" w:themeTint="80"/>
              </w:rPr>
              <w:fldChar w:fldCharType="end"/>
            </w:r>
            <w:bookmarkEnd w:id="3"/>
          </w:p>
        </w:tc>
        <w:tc>
          <w:tcPr>
            <w:tcW w:w="1865" w:type="dxa"/>
          </w:tcPr>
          <w:p w14:paraId="7045EB28" w14:textId="77777777" w:rsidR="00EA04E3" w:rsidRDefault="00EA04E3" w:rsidP="003D0130"/>
        </w:tc>
      </w:tr>
      <w:tr w:rsidR="00EA04E3" w14:paraId="50037782" w14:textId="77777777" w:rsidTr="00EA04E3">
        <w:sdt>
          <w:sdtPr>
            <w:id w:val="-1593469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58DDB872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4CF9CF1F" w14:textId="77777777" w:rsidR="00EA04E3" w:rsidRDefault="00EA04E3" w:rsidP="003D0130">
            <w:pPr>
              <w:rPr>
                <w:rFonts w:cstheme="minorHAnsi"/>
              </w:rPr>
            </w:pPr>
            <w:r w:rsidRPr="0061065E">
              <w:rPr>
                <w:rFonts w:cstheme="minorHAnsi"/>
              </w:rPr>
              <w:t>Ontwerper</w:t>
            </w:r>
          </w:p>
          <w:p w14:paraId="268BACB5" w14:textId="77777777" w:rsidR="00EA04E3" w:rsidRDefault="00EA04E3" w:rsidP="003D0130"/>
        </w:tc>
        <w:tc>
          <w:tcPr>
            <w:tcW w:w="3575" w:type="dxa"/>
          </w:tcPr>
          <w:p w14:paraId="576D6A6D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Bijvoorbeeld: maak een nieuwe, unieke afbeelding, laat je tekst herschrijven in een academischere stijl, enz."/>
                  </w:textInput>
                </w:ffData>
              </w:fldChar>
            </w:r>
            <w:bookmarkStart w:id="4" w:name="Text4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maak een nieuwe, unieke afbeelding, laat je tekst herschrijven in een academischere stijl, enz.</w:t>
            </w:r>
            <w:r>
              <w:rPr>
                <w:color w:val="7F7F7F" w:themeColor="text1" w:themeTint="80"/>
              </w:rPr>
              <w:fldChar w:fldCharType="end"/>
            </w:r>
            <w:bookmarkEnd w:id="4"/>
          </w:p>
        </w:tc>
        <w:tc>
          <w:tcPr>
            <w:tcW w:w="1865" w:type="dxa"/>
          </w:tcPr>
          <w:p w14:paraId="1B98CD2A" w14:textId="77777777" w:rsidR="00EA04E3" w:rsidRDefault="00EA04E3" w:rsidP="003D0130"/>
        </w:tc>
      </w:tr>
      <w:tr w:rsidR="00EA04E3" w14:paraId="4F26A308" w14:textId="77777777" w:rsidTr="00EA04E3">
        <w:sdt>
          <w:sdtPr>
            <w:id w:val="350077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300C995C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6E641DCF" w14:textId="77777777" w:rsidR="00EA04E3" w:rsidRDefault="00EA04E3" w:rsidP="003D0130">
            <w:pPr>
              <w:rPr>
                <w:rFonts w:cstheme="minorHAnsi"/>
              </w:rPr>
            </w:pPr>
            <w:r w:rsidRPr="0061065E">
              <w:rPr>
                <w:rFonts w:cstheme="minorHAnsi"/>
              </w:rPr>
              <w:t>Oefentool</w:t>
            </w:r>
          </w:p>
          <w:p w14:paraId="11D881AB" w14:textId="77777777" w:rsidR="00EA04E3" w:rsidRDefault="00EA04E3" w:rsidP="003D0130"/>
        </w:tc>
        <w:tc>
          <w:tcPr>
            <w:tcW w:w="3575" w:type="dxa"/>
          </w:tcPr>
          <w:p w14:paraId="39F32D27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Bijvoorbeeld: gebruik de tool als een buddy en vraag extra uitleg bij specifieke leerstof, vraag om extra oefeningen te maken, enz."/>
                  </w:textInput>
                </w:ffData>
              </w:fldChar>
            </w:r>
            <w:bookmarkStart w:id="5" w:name="Text5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gebruik de tool als een buddy en vraag extra uitleg bij specifieke leerstof, vraag om extra oefeningen te maken, enz.</w:t>
            </w:r>
            <w:r>
              <w:rPr>
                <w:color w:val="7F7F7F" w:themeColor="text1" w:themeTint="80"/>
              </w:rPr>
              <w:fldChar w:fldCharType="end"/>
            </w:r>
            <w:bookmarkEnd w:id="5"/>
          </w:p>
        </w:tc>
        <w:tc>
          <w:tcPr>
            <w:tcW w:w="1865" w:type="dxa"/>
          </w:tcPr>
          <w:p w14:paraId="4117F534" w14:textId="77777777" w:rsidR="00EA04E3" w:rsidRDefault="00EA04E3" w:rsidP="003D0130"/>
        </w:tc>
      </w:tr>
      <w:tr w:rsidR="00EA04E3" w14:paraId="77914E91" w14:textId="77777777" w:rsidTr="00EA04E3">
        <w:sdt>
          <w:sdtPr>
            <w:id w:val="-1570191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18494D44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4F25D7A2" w14:textId="77777777" w:rsidR="00EA04E3" w:rsidRDefault="00EA04E3" w:rsidP="003D0130">
            <w:r w:rsidRPr="0061065E">
              <w:rPr>
                <w:rFonts w:cstheme="minorHAnsi"/>
              </w:rPr>
              <w:t>Data-analyse</w:t>
            </w:r>
          </w:p>
        </w:tc>
        <w:tc>
          <w:tcPr>
            <w:tcW w:w="3575" w:type="dxa"/>
          </w:tcPr>
          <w:p w14:paraId="79CE48F3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Bijvoorbeeld: berekenen van data, scatterplot genereren, enz."/>
                  </w:textInput>
                </w:ffData>
              </w:fldChar>
            </w:r>
            <w:bookmarkStart w:id="6" w:name="Text6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berekenen van data, scatterplot genereren, enz.</w:t>
            </w:r>
            <w:r>
              <w:rPr>
                <w:color w:val="7F7F7F" w:themeColor="text1" w:themeTint="80"/>
              </w:rPr>
              <w:fldChar w:fldCharType="end"/>
            </w:r>
            <w:bookmarkEnd w:id="6"/>
          </w:p>
        </w:tc>
        <w:tc>
          <w:tcPr>
            <w:tcW w:w="1865" w:type="dxa"/>
          </w:tcPr>
          <w:p w14:paraId="79D19014" w14:textId="77777777" w:rsidR="00EA04E3" w:rsidRDefault="00EA04E3" w:rsidP="003D0130"/>
        </w:tc>
      </w:tr>
      <w:tr w:rsidR="00EA04E3" w14:paraId="65F66B88" w14:textId="77777777" w:rsidTr="00EA04E3">
        <w:sdt>
          <w:sdtPr>
            <w:id w:val="1658268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1C8001E5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75D57359" w14:textId="77777777" w:rsidR="00EA04E3" w:rsidRDefault="00EA04E3" w:rsidP="003D0130">
            <w:r w:rsidRPr="0061065E">
              <w:rPr>
                <w:rFonts w:cstheme="minorHAnsi"/>
              </w:rPr>
              <w:t>Efficiëntie bevorderen</w:t>
            </w:r>
          </w:p>
        </w:tc>
        <w:tc>
          <w:tcPr>
            <w:tcW w:w="3575" w:type="dxa"/>
          </w:tcPr>
          <w:p w14:paraId="18B71046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Bijvoorbeeld: samenvatten van bestaande teksten, bronnenlijst in refereer-stijl zetten enz."/>
                  </w:textInput>
                </w:ffData>
              </w:fldChar>
            </w:r>
            <w:bookmarkStart w:id="7" w:name="Text7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samenvatten van bestaande teksten, bronnenlijst in refereer-stijl zetten enz.</w:t>
            </w:r>
            <w:r>
              <w:rPr>
                <w:color w:val="7F7F7F" w:themeColor="text1" w:themeTint="80"/>
              </w:rPr>
              <w:fldChar w:fldCharType="end"/>
            </w:r>
            <w:bookmarkEnd w:id="7"/>
          </w:p>
        </w:tc>
        <w:tc>
          <w:tcPr>
            <w:tcW w:w="1865" w:type="dxa"/>
          </w:tcPr>
          <w:p w14:paraId="41F8197B" w14:textId="77777777" w:rsidR="00EA04E3" w:rsidRDefault="00EA04E3" w:rsidP="003D0130"/>
        </w:tc>
      </w:tr>
      <w:tr w:rsidR="00EA04E3" w14:paraId="28E5D191" w14:textId="77777777" w:rsidTr="00EA04E3">
        <w:sdt>
          <w:sdtPr>
            <w:id w:val="513351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0" w:type="dxa"/>
              </w:tcPr>
              <w:p w14:paraId="3988372B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39B942A4" w14:textId="77777777" w:rsidR="00EA04E3" w:rsidRDefault="00EA04E3" w:rsidP="003D0130">
            <w:r w:rsidRPr="0061065E">
              <w:rPr>
                <w:rFonts w:cstheme="minorHAnsi"/>
              </w:rPr>
              <w:t>Op een andere manier gebruikt</w:t>
            </w:r>
          </w:p>
        </w:tc>
        <w:tc>
          <w:tcPr>
            <w:tcW w:w="3575" w:type="dxa"/>
          </w:tcPr>
          <w:p w14:paraId="133E5523" w14:textId="77777777" w:rsidR="00EA04E3" w:rsidRDefault="00EA04E3" w:rsidP="003D0130">
            <w:r>
              <w:rPr>
                <w:color w:val="7F7F7F" w:themeColor="text1" w:themeTint="8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Bijvoorbeeld: programmeercode genereren, tabellen en grafieken genereren, enz."/>
                  </w:textInput>
                </w:ffData>
              </w:fldChar>
            </w:r>
            <w:bookmarkStart w:id="8" w:name="Text8"/>
            <w:r>
              <w:rPr>
                <w:color w:val="7F7F7F" w:themeColor="text1" w:themeTint="80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>
              <w:rPr>
                <w:noProof/>
                <w:color w:val="7F7F7F" w:themeColor="text1" w:themeTint="80"/>
              </w:rPr>
              <w:t>Bijvoorbeeld: programmeercode genereren, tabellen en grafieken genereren, enz.</w:t>
            </w:r>
            <w:r>
              <w:rPr>
                <w:color w:val="7F7F7F" w:themeColor="text1" w:themeTint="80"/>
              </w:rPr>
              <w:fldChar w:fldCharType="end"/>
            </w:r>
            <w:bookmarkEnd w:id="8"/>
          </w:p>
        </w:tc>
        <w:tc>
          <w:tcPr>
            <w:tcW w:w="1865" w:type="dxa"/>
          </w:tcPr>
          <w:p w14:paraId="5954E519" w14:textId="77777777" w:rsidR="00EA04E3" w:rsidRDefault="00EA04E3" w:rsidP="003D0130"/>
        </w:tc>
      </w:tr>
    </w:tbl>
    <w:p w14:paraId="13A56738" w14:textId="77777777" w:rsidR="00EA04E3" w:rsidRDefault="00EA04E3" w:rsidP="00EA04E3"/>
    <w:bookmarkEnd w:id="0"/>
    <w:p w14:paraId="65B8B19C" w14:textId="38061192" w:rsidR="0057454A" w:rsidRPr="00CC6346" w:rsidRDefault="0057454A" w:rsidP="002623AD">
      <w:pPr>
        <w:jc w:val="both"/>
        <w:rPr>
          <w:rFonts w:cstheme="minorHAnsi"/>
          <w:color w:val="1E64C8"/>
        </w:rPr>
      </w:pPr>
    </w:p>
    <w:sectPr w:rsidR="0057454A" w:rsidRPr="00CC6346" w:rsidSect="00B848D9"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F46A8" w14:textId="77777777" w:rsidR="00A67083" w:rsidRDefault="00A67083" w:rsidP="0098714C">
      <w:pPr>
        <w:spacing w:after="0" w:line="240" w:lineRule="auto"/>
      </w:pPr>
      <w:r>
        <w:separator/>
      </w:r>
    </w:p>
  </w:endnote>
  <w:endnote w:type="continuationSeparator" w:id="0">
    <w:p w14:paraId="2755C739" w14:textId="77777777" w:rsidR="00A67083" w:rsidRDefault="00A67083" w:rsidP="0098714C">
      <w:pPr>
        <w:spacing w:after="0" w:line="240" w:lineRule="auto"/>
      </w:pPr>
      <w:r>
        <w:continuationSeparator/>
      </w:r>
    </w:p>
  </w:endnote>
  <w:endnote w:type="continuationNotice" w:id="1">
    <w:p w14:paraId="4E035F88" w14:textId="77777777" w:rsidR="00A67083" w:rsidRDefault="00A670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BF9B1" w14:textId="4D5CB985" w:rsidR="0098714C" w:rsidRDefault="0098714C">
    <w:pPr>
      <w:pStyle w:val="Voettekst"/>
    </w:pPr>
    <w:r>
      <w:rPr>
        <w:noProof/>
        <w:lang w:val="nl-NL" w:eastAsia="nl-NL"/>
      </w:rPr>
      <w:drawing>
        <wp:anchor distT="0" distB="0" distL="114300" distR="114300" simplePos="0" relativeHeight="251658240" behindDoc="0" locked="0" layoutInCell="1" allowOverlap="1" wp14:anchorId="0D7FE847" wp14:editId="2A82BD5B">
          <wp:simplePos x="0" y="0"/>
          <wp:positionH relativeFrom="page">
            <wp:posOffset>197509</wp:posOffset>
          </wp:positionH>
          <wp:positionV relativeFrom="page">
            <wp:posOffset>9847072</wp:posOffset>
          </wp:positionV>
          <wp:extent cx="1053389" cy="842290"/>
          <wp:effectExtent l="0" t="0" r="0" b="0"/>
          <wp:wrapTopAndBottom/>
          <wp:docPr id="974294868" name="Logo small" descr="Afbeelding met Lettertype, Graphics, schermopname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4294868" name="Logo small" descr="Afbeelding met Lettertype, Graphics, schermopname, ontwerp&#10;&#10;Automatisch gegenereerde beschrijvi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6387" cy="8446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056AD" w14:textId="77777777" w:rsidR="00A67083" w:rsidRDefault="00A67083" w:rsidP="0098714C">
      <w:pPr>
        <w:spacing w:after="0" w:line="240" w:lineRule="auto"/>
      </w:pPr>
      <w:r>
        <w:separator/>
      </w:r>
    </w:p>
  </w:footnote>
  <w:footnote w:type="continuationSeparator" w:id="0">
    <w:p w14:paraId="2183BF7A" w14:textId="77777777" w:rsidR="00A67083" w:rsidRDefault="00A67083" w:rsidP="0098714C">
      <w:pPr>
        <w:spacing w:after="0" w:line="240" w:lineRule="auto"/>
      </w:pPr>
      <w:r>
        <w:continuationSeparator/>
      </w:r>
    </w:p>
  </w:footnote>
  <w:footnote w:type="continuationNotice" w:id="1">
    <w:p w14:paraId="26DA2A7C" w14:textId="77777777" w:rsidR="00A67083" w:rsidRDefault="00A6708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C276E"/>
    <w:multiLevelType w:val="hybridMultilevel"/>
    <w:tmpl w:val="B8284F06"/>
    <w:lvl w:ilvl="0" w:tplc="9FE2146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07"/>
    <w:multiLevelType w:val="hybridMultilevel"/>
    <w:tmpl w:val="4EDA5D80"/>
    <w:lvl w:ilvl="0" w:tplc="9FE21464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2D10A51"/>
    <w:multiLevelType w:val="hybridMultilevel"/>
    <w:tmpl w:val="917E1B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1189E"/>
    <w:multiLevelType w:val="multilevel"/>
    <w:tmpl w:val="46AA54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1E64C8"/>
        <w:sz w:val="30"/>
        <w:szCs w:val="3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211FE3"/>
    <w:multiLevelType w:val="hybridMultilevel"/>
    <w:tmpl w:val="FC60A3A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67654"/>
    <w:multiLevelType w:val="hybridMultilevel"/>
    <w:tmpl w:val="99F84E2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5709">
    <w:abstractNumId w:val="3"/>
  </w:num>
  <w:num w:numId="2" w16cid:durableId="754984615">
    <w:abstractNumId w:val="5"/>
  </w:num>
  <w:num w:numId="3" w16cid:durableId="376972850">
    <w:abstractNumId w:val="2"/>
  </w:num>
  <w:num w:numId="4" w16cid:durableId="1403335080">
    <w:abstractNumId w:val="4"/>
  </w:num>
  <w:num w:numId="5" w16cid:durableId="1764111406">
    <w:abstractNumId w:val="0"/>
  </w:num>
  <w:num w:numId="6" w16cid:durableId="1818103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D89"/>
    <w:rsid w:val="00045586"/>
    <w:rsid w:val="00050B5E"/>
    <w:rsid w:val="00075772"/>
    <w:rsid w:val="000A2345"/>
    <w:rsid w:val="001933E1"/>
    <w:rsid w:val="001B10D6"/>
    <w:rsid w:val="001B3385"/>
    <w:rsid w:val="001D4BE3"/>
    <w:rsid w:val="00201E3F"/>
    <w:rsid w:val="00253EFC"/>
    <w:rsid w:val="002623AD"/>
    <w:rsid w:val="00292BEA"/>
    <w:rsid w:val="00383674"/>
    <w:rsid w:val="003941B8"/>
    <w:rsid w:val="003A222B"/>
    <w:rsid w:val="003B4781"/>
    <w:rsid w:val="004909B6"/>
    <w:rsid w:val="0057454A"/>
    <w:rsid w:val="005A2C17"/>
    <w:rsid w:val="005D6039"/>
    <w:rsid w:val="005F44DA"/>
    <w:rsid w:val="005F6B52"/>
    <w:rsid w:val="0061065E"/>
    <w:rsid w:val="006236EF"/>
    <w:rsid w:val="006617A0"/>
    <w:rsid w:val="006631F2"/>
    <w:rsid w:val="00695FC2"/>
    <w:rsid w:val="006C0D89"/>
    <w:rsid w:val="006E57D1"/>
    <w:rsid w:val="0072639B"/>
    <w:rsid w:val="00734D79"/>
    <w:rsid w:val="008614BA"/>
    <w:rsid w:val="00976516"/>
    <w:rsid w:val="0098714C"/>
    <w:rsid w:val="009A53A4"/>
    <w:rsid w:val="009D4FC5"/>
    <w:rsid w:val="009E12C7"/>
    <w:rsid w:val="00A44F69"/>
    <w:rsid w:val="00A67083"/>
    <w:rsid w:val="00AC28D8"/>
    <w:rsid w:val="00B404B6"/>
    <w:rsid w:val="00B71D08"/>
    <w:rsid w:val="00B848D9"/>
    <w:rsid w:val="00BB7983"/>
    <w:rsid w:val="00BE7DD9"/>
    <w:rsid w:val="00C333A0"/>
    <w:rsid w:val="00CC161B"/>
    <w:rsid w:val="00CC6346"/>
    <w:rsid w:val="00D0591F"/>
    <w:rsid w:val="00D31354"/>
    <w:rsid w:val="00D8349E"/>
    <w:rsid w:val="00DD02CD"/>
    <w:rsid w:val="00E01728"/>
    <w:rsid w:val="00E55257"/>
    <w:rsid w:val="00EA04E3"/>
    <w:rsid w:val="00FE7F21"/>
    <w:rsid w:val="32713FD0"/>
    <w:rsid w:val="44C290F5"/>
    <w:rsid w:val="608E3CBE"/>
    <w:rsid w:val="7254B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97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C0D89"/>
  </w:style>
  <w:style w:type="paragraph" w:styleId="Kop1">
    <w:name w:val="heading 1"/>
    <w:basedOn w:val="Standaard"/>
    <w:next w:val="Standaard"/>
    <w:link w:val="Kop1Char"/>
    <w:uiPriority w:val="9"/>
    <w:qFormat/>
    <w:rsid w:val="006C0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C0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C0D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C0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C0D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C0D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C0D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C0D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C0D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C0D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6C0D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C0D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C0D89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C0D89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C0D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C0D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C0D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C0D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C0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C0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C0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C0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C0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C0D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C0D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C0D8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C0D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C0D89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C0D8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6C0D89"/>
    <w:rPr>
      <w:color w:val="0563C1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C0D8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C0D8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C0D8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C0D8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C0D89"/>
    <w:rPr>
      <w:b/>
      <w:bCs/>
      <w:sz w:val="20"/>
      <w:szCs w:val="20"/>
    </w:rPr>
  </w:style>
  <w:style w:type="table" w:styleId="Tabelraster">
    <w:name w:val="Table Grid"/>
    <w:basedOn w:val="Standaardtabel"/>
    <w:uiPriority w:val="39"/>
    <w:rsid w:val="006C0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87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8714C"/>
  </w:style>
  <w:style w:type="paragraph" w:styleId="Voettekst">
    <w:name w:val="footer"/>
    <w:basedOn w:val="Standaard"/>
    <w:link w:val="VoettekstChar"/>
    <w:uiPriority w:val="99"/>
    <w:unhideWhenUsed/>
    <w:rsid w:val="00987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8714C"/>
  </w:style>
  <w:style w:type="paragraph" w:styleId="Normaalweb">
    <w:name w:val="Normal (Web)"/>
    <w:basedOn w:val="Standaard"/>
    <w:uiPriority w:val="99"/>
    <w:semiHidden/>
    <w:unhideWhenUsed/>
    <w:rsid w:val="00987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paragraph" w:styleId="Bovenkantformulier">
    <w:name w:val="HTML Top of Form"/>
    <w:basedOn w:val="Standaard"/>
    <w:next w:val="Standaard"/>
    <w:link w:val="BovenkantformulierChar"/>
    <w:hidden/>
    <w:uiPriority w:val="99"/>
    <w:semiHidden/>
    <w:unhideWhenUsed/>
    <w:rsid w:val="009871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nl-BE"/>
      <w14:ligatures w14:val="none"/>
    </w:rPr>
  </w:style>
  <w:style w:type="character" w:customStyle="1" w:styleId="BovenkantformulierChar">
    <w:name w:val="Bovenkant formulier Char"/>
    <w:basedOn w:val="Standaardalinea-lettertype"/>
    <w:link w:val="Bovenkantformulier"/>
    <w:uiPriority w:val="99"/>
    <w:semiHidden/>
    <w:rsid w:val="0098714C"/>
    <w:rPr>
      <w:rFonts w:ascii="Arial" w:eastAsia="Times New Roman" w:hAnsi="Arial" w:cs="Arial"/>
      <w:vanish/>
      <w:kern w:val="0"/>
      <w:sz w:val="16"/>
      <w:szCs w:val="16"/>
      <w:lang w:eastAsia="nl-BE"/>
      <w14:ligatures w14:val="none"/>
    </w:rPr>
  </w:style>
  <w:style w:type="paragraph" w:styleId="Revisie">
    <w:name w:val="Revision"/>
    <w:hidden/>
    <w:uiPriority w:val="99"/>
    <w:semiHidden/>
    <w:rsid w:val="000A23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684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778154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445511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307980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858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596664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3338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867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51176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69233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40540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8498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8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6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47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2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0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1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7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4f7b1d-0c8d-44c3-8eed-72d85c0ea0b8">
      <Terms xmlns="http://schemas.microsoft.com/office/infopath/2007/PartnerControls"/>
    </lcf76f155ced4ddcb4097134ff3c332f>
    <Verantwoordelijke xmlns="004f7b1d-0c8d-44c3-8eed-72d85c0ea0b8">
      <UserInfo>
        <DisplayName/>
        <AccountId xsi:nil="true"/>
        <AccountType/>
      </UserInfo>
    </Verantwoordelijk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FE3DF25A1CF74D9157D2659C76BB90" ma:contentTypeVersion="17" ma:contentTypeDescription="Een nieuw document maken." ma:contentTypeScope="" ma:versionID="0bd1c212918bd19eb67867a365373571">
  <xsd:schema xmlns:xsd="http://www.w3.org/2001/XMLSchema" xmlns:xs="http://www.w3.org/2001/XMLSchema" xmlns:p="http://schemas.microsoft.com/office/2006/metadata/properties" xmlns:ns2="004f7b1d-0c8d-44c3-8eed-72d85c0ea0b8" xmlns:ns3="eef2ec4b-af8c-42da-a388-ca993ef7e810" targetNamespace="http://schemas.microsoft.com/office/2006/metadata/properties" ma:root="true" ma:fieldsID="824bbb03eb04f3196667912f1bce1502" ns2:_="" ns3:_="">
    <xsd:import namespace="004f7b1d-0c8d-44c3-8eed-72d85c0ea0b8"/>
    <xsd:import namespace="eef2ec4b-af8c-42da-a388-ca993ef7e8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Verantwoordelijk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4f7b1d-0c8d-44c3-8eed-72d85c0ea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Verantwoordelijke" ma:index="10" nillable="true" ma:displayName="Verantwoordelijke" ma:format="Dropdown" ma:list="UserInfo" ma:SharePointGroup="0" ma:internalName="Verantwoordelijk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3b9bb814-139f-4039-9463-697760f06a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2ec4b-af8c-42da-a388-ca993ef7e81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A7624-63C2-4FC8-9978-0EE9AD4672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CD0B5-5E3A-4270-A33F-022775252C99}">
  <ds:schemaRefs>
    <ds:schemaRef ds:uri="http://schemas.microsoft.com/office/2006/metadata/properties"/>
    <ds:schemaRef ds:uri="http://schemas.microsoft.com/office/infopath/2007/PartnerControls"/>
    <ds:schemaRef ds:uri="004f7b1d-0c8d-44c3-8eed-72d85c0ea0b8"/>
  </ds:schemaRefs>
</ds:datastoreItem>
</file>

<file path=customXml/itemProps3.xml><?xml version="1.0" encoding="utf-8"?>
<ds:datastoreItem xmlns:ds="http://schemas.openxmlformats.org/officeDocument/2006/customXml" ds:itemID="{37804548-96E4-4BBE-948F-D199C906E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4f7b1d-0c8d-44c3-8eed-72d85c0ea0b8"/>
    <ds:schemaRef ds:uri="eef2ec4b-af8c-42da-a388-ca993ef7e8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sjabloon_transparant_gebruik_ai_masterproef.dotx</Template>
  <TotalTime>2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 Dewispelaere</dc:creator>
  <cp:keywords/>
  <dc:description/>
  <cp:lastModifiedBy>Chantal Hongenaert</cp:lastModifiedBy>
  <cp:revision>3</cp:revision>
  <dcterms:created xsi:type="dcterms:W3CDTF">2024-09-11T11:35:00Z</dcterms:created>
  <dcterms:modified xsi:type="dcterms:W3CDTF">2024-09-11T11:36:00Z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0x01010085FE3DF25A1CF74D9157D2659C76BB90</vt:lpwstr>
  </property>
  <property fmtid="{D5CDD505-2E9C-101B-9397-08002B2CF9AE}" pid="3" name="MediaServiceImageTags">
    <vt:lpwstr/>
  </property>
</Properties>
</file>