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A31" w:rsidRDefault="005C0A31" w:rsidP="005C0A31">
      <w:pPr>
        <w:pStyle w:val="Instructiekop"/>
      </w:pPr>
      <w:bookmarkStart w:id="0" w:name="_GoBack"/>
      <w:bookmarkEnd w:id="0"/>
      <w:r>
        <w:t>Instructie naambordje A5</w:t>
      </w:r>
      <w:r w:rsidR="00C74C70">
        <w:t>, één of twee kolommen voor namen</w:t>
      </w:r>
    </w:p>
    <w:p w:rsidR="005C0A31" w:rsidRDefault="005C0A31" w:rsidP="005C0A31">
      <w:pPr>
        <w:pStyle w:val="Instructie"/>
      </w:pPr>
      <w:r>
        <w:t>k</w:t>
      </w:r>
      <w:r w:rsidRPr="001E5CB7">
        <w:t xml:space="preserve">lik </w:t>
      </w:r>
      <w:r>
        <w:t>op een veld in typ organisatieniveau, naam of functie</w:t>
      </w:r>
    </w:p>
    <w:p w:rsidR="005C0A31" w:rsidRDefault="005C0A31" w:rsidP="005C0A31">
      <w:pPr>
        <w:pStyle w:val="Instructie"/>
      </w:pPr>
      <w:r>
        <w:t>er zijn vijf tekststijlen ingesteld:</w:t>
      </w:r>
      <w:r>
        <w:br/>
        <w:t>dienst/afdeling/vakgroep:</w:t>
      </w:r>
      <w:r>
        <w:tab/>
        <w:t>_Name L1 NL</w:t>
      </w:r>
      <w:r>
        <w:br/>
        <w:t>dienst/afdeling/vakgroep EN:</w:t>
      </w:r>
      <w:r>
        <w:tab/>
        <w:t>_Name L1 EN</w:t>
      </w:r>
      <w:r>
        <w:br/>
        <w:t xml:space="preserve">directie/faculteit: </w:t>
      </w:r>
      <w:r>
        <w:tab/>
      </w:r>
      <w:r>
        <w:tab/>
        <w:t>_Name L2</w:t>
      </w:r>
      <w:r>
        <w:br/>
        <w:t xml:space="preserve">persoonsnaam: </w:t>
      </w:r>
      <w:r>
        <w:tab/>
      </w:r>
      <w:r>
        <w:tab/>
        <w:t>_Name person</w:t>
      </w:r>
      <w:r>
        <w:br/>
        <w:t xml:space="preserve">functie: </w:t>
      </w:r>
      <w:r>
        <w:tab/>
      </w:r>
      <w:r>
        <w:tab/>
      </w:r>
      <w:r>
        <w:tab/>
        <w:t xml:space="preserve">_Job </w:t>
      </w:r>
      <w:proofErr w:type="spellStart"/>
      <w:r>
        <w:t>title</w:t>
      </w:r>
      <w:proofErr w:type="spellEnd"/>
    </w:p>
    <w:p w:rsidR="00C74C70" w:rsidRDefault="009A3C80" w:rsidP="00C74C70">
      <w:pPr>
        <w:pStyle w:val="Instructie"/>
      </w:pPr>
      <w:r>
        <w:t xml:space="preserve">er </w:t>
      </w:r>
      <w:r w:rsidR="00C74C70">
        <w:t>staan</w:t>
      </w:r>
      <w:r>
        <w:t xml:space="preserve"> drie bordtypen</w:t>
      </w:r>
      <w:r w:rsidR="00C74C70">
        <w:t xml:space="preserve"> in dit sjabloon</w:t>
      </w:r>
      <w:r>
        <w:t>:</w:t>
      </w:r>
      <w:r>
        <w:br/>
      </w:r>
      <w:r w:rsidR="00C74C70">
        <w:t>pag. 2 – namen en functies in één kolom (als er één of meer lange namen gebruikt worden); maximaal 4 namen</w:t>
      </w:r>
      <w:r w:rsidR="00C74C70">
        <w:br/>
        <w:t xml:space="preserve">pag. 3 – namen en functies in </w:t>
      </w:r>
      <w:r>
        <w:t>twee kolommen</w:t>
      </w:r>
      <w:r w:rsidR="00C74C70">
        <w:t xml:space="preserve"> (alleen voor korte namen); maximaal 8 namen</w:t>
      </w:r>
      <w:r w:rsidR="00C74C70">
        <w:br/>
        <w:t>pag. 4 – alleen namen in één kolom, lange namen zijn mogelijk; maximaal 7 namen</w:t>
      </w:r>
    </w:p>
    <w:p w:rsidR="009A3C80" w:rsidRDefault="009A3C80" w:rsidP="009A3C80">
      <w:pPr>
        <w:pStyle w:val="Instructie"/>
      </w:pPr>
      <w:r>
        <w:t>als meer dan één naam langer is dan twee regels, dan zijn er minder mogelijk</w:t>
      </w:r>
      <w:r w:rsidR="00C74C70">
        <w:t xml:space="preserve"> dan de hiervóór benoemde maxima</w:t>
      </w:r>
    </w:p>
    <w:p w:rsidR="005C0A31" w:rsidRDefault="005C0A31" w:rsidP="005C0A31">
      <w:pPr>
        <w:pStyle w:val="Instructie"/>
      </w:pPr>
      <w:r>
        <w:t>als u meerdere persoonsnamen invult, doe dat dan van onder af, zodat de namen onder uitgelijnd worden in het blauwe vlak</w:t>
      </w:r>
    </w:p>
    <w:p w:rsidR="003800F6" w:rsidRDefault="003800F6" w:rsidP="003800F6">
      <w:pPr>
        <w:pStyle w:val="Instructie"/>
      </w:pPr>
      <w:r>
        <w:t>als u minder dan het maximale aantal namen invult, zet dan een spatie in de niet in te vullen velden</w:t>
      </w:r>
    </w:p>
    <w:p w:rsidR="005C0A31" w:rsidRDefault="005C0A31" w:rsidP="005C0A31">
      <w:pPr>
        <w:pStyle w:val="Instructie"/>
      </w:pPr>
      <w:r>
        <w:t xml:space="preserve">druk alleen </w:t>
      </w:r>
      <w:r w:rsidR="00C74C70">
        <w:t>de pagina’s met ingevulde namen</w:t>
      </w:r>
      <w:r>
        <w:t xml:space="preserve"> af en </w:t>
      </w:r>
      <w:r w:rsidRPr="0058114F">
        <w:t>niet</w:t>
      </w:r>
      <w:r>
        <w:t xml:space="preserve"> de pagina met deze instructie</w:t>
      </w:r>
      <w:r w:rsidR="00C74C70">
        <w:t>, dus pagina 2, 3 of 4</w:t>
      </w:r>
      <w:r>
        <w:t xml:space="preserve"> </w:t>
      </w:r>
    </w:p>
    <w:p w:rsidR="003800F6" w:rsidRDefault="005C0A31" w:rsidP="003800F6">
      <w:pPr>
        <w:pStyle w:val="Instructie"/>
      </w:pPr>
      <w:r>
        <w:t xml:space="preserve">kies afdrukken in kleur </w:t>
      </w:r>
    </w:p>
    <w:p w:rsidR="001E5CB7" w:rsidRPr="00F114FA" w:rsidRDefault="001E5CB7" w:rsidP="003800F6">
      <w:pPr>
        <w:pStyle w:val="Instructie"/>
        <w:numPr>
          <w:ilvl w:val="0"/>
          <w:numId w:val="0"/>
        </w:numPr>
      </w:pPr>
      <w:r>
        <w:br w:type="page"/>
      </w:r>
    </w:p>
    <w:tbl>
      <w:tblPr>
        <w:tblW w:w="106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1"/>
      </w:tblGrid>
      <w:tr w:rsidR="007974B6" w:rsidRPr="007974B6" w:rsidTr="00D8114E">
        <w:trPr>
          <w:trHeight w:hRule="exact" w:val="360"/>
        </w:trPr>
        <w:sdt>
          <w:sdtPr>
            <w:alias w:val="Dienst/afdeling/vakgroep"/>
            <w:tag w:val="Organisatienieveau 1"/>
            <w:id w:val="818776962"/>
            <w:placeholder>
              <w:docPart w:val="455C87DB8FDB4C8D994514EE35990B5A"/>
            </w:placeholder>
            <w:showingPlcHdr/>
            <w:comboBox>
              <w:listItem w:displayText="Afdeling Onderwijskwaliteitszorg" w:value="Afdeling Onderwijskwaliteitszorg"/>
              <w:listItem w:displayText="Afdeling Studieadvies" w:value="Afdeling Studieadvies"/>
              <w:listItem w:displayText="Afdeling Studentenadministratie" w:value="Afdeling Studentenadministratie"/>
              <w:listItem w:displayText="Afdeling Internationalisering" w:value="Afdeling Internationalisering"/>
              <w:listItem w:displayText="Afdeling Onderzoekscoördinatie" w:value="Afdeling Onderzoekscoördinatie"/>
              <w:listItem w:displayText="Afdeling Universiteitsbibliotheek" w:value="Afdeling Universiteitsbibliotheek"/>
              <w:listItem w:displayText="UGent TechTransfer" w:value="UGent TechTransfer"/>
              <w:listItem w:displayText="Afdeling Juridische Zaken" w:value="Afdeling Juridische Zaken"/>
              <w:listItem w:displayText="Afdeling Communicatie" w:value="Afdeling Communicatie"/>
              <w:listItem w:displayText="Afdeling Interne Dienst voor Preventie en Bescherming op het Werk" w:value="Afdeling Interne Dienst voor Preventie en Bescherming op het Werk"/>
              <w:listItem w:displayText="Afdeling Milieu" w:value="Afdeling Milieu"/>
              <w:listItem w:displayText="Secretariaat van de Raad van Bestuur" w:value="Secretariaat van de Raad van Bestuur"/>
              <w:listItem w:displayText="Dienst Relatiewerking" w:value="Dienst Relatiewerking"/>
              <w:listItem w:displayText="Beleidscel Diversiteit en Gender" w:value="Beleidscel Diversiteit en Gender"/>
              <w:listItem w:displayText="Afdeling Werving en selectie" w:value="Afdeling Werving en selectie"/>
              <w:listItem w:displayText="Afdeling Loopbaan, begeleiding en vorming" w:value="Afdeling Loopbaan, begeleiding en vorming"/>
              <w:listItem w:displayText="Afdeling Personeelsadministratie" w:value="Afdeling Personeelsadministratie"/>
              <w:listItem w:displayText="Afdeling Financiëel beheer " w:value="Afdeling Financiëel beheer "/>
              <w:listItem w:displayText="Afdeling Systeemexploitatie" w:value="Afdeling Systeemexploitatie"/>
              <w:listItem w:displayText="Afdeling ICT Gebruikersondersteuning" w:value="Afdeling ICT Gebruikersondersteuning"/>
              <w:listItem w:displayText="Afdeling ICT Infrastructuur" w:value="Afdeling ICT Infrastructuur"/>
              <w:listItem w:displayText="Afdeling ICT Toepassingen" w:value="Afdeling ICT Toepassingen"/>
              <w:listItem w:displayText="Afdeling Onderwijstechnologie" w:value="Afdeling Onderwijstechnologie"/>
              <w:listItem w:displayText="Afdeling Administratief bureau" w:value="Afdeling Administratief bureau"/>
              <w:listItem w:displayText="Afdeling Facilitair bureau" w:value="Afdeling Facilitair bureau"/>
              <w:listItem w:displayText="Afdeling Projectbureau" w:value="Afdeling Projectbureau"/>
              <w:listItem w:displayText="Afdeling Technisch bureau" w:value="Afdeling Technisch bureau"/>
              <w:listItem w:displayText="Afdeling Maaltijdvoorzieningen" w:value="Afdeling Maaltijdvoorzieningen"/>
              <w:listItem w:displayText="Afdeling Huisvesting" w:value="Afdeling Huisvesting"/>
              <w:listItem w:displayText="Afdeling Persoonlijke sociale voorzieningen" w:value="Afdeling Persoonlijke sociale voorzieningen"/>
              <w:listItem w:displayText="Afdeling Sportvoorzieningen" w:value="Afdeling Sportvoorzieningen"/>
              <w:listItem w:displayText="Coördinatie Personeel en Financiën" w:value="Coördinatie Personeel en Financiën"/>
              <w:listItem w:displayText="Dienst Studentenactiviteiten" w:value="Dienst Studentenactiviteiten"/>
            </w:comboBox>
          </w:sdtPr>
          <w:sdtEndPr/>
          <w:sdtContent>
            <w:tc>
              <w:tcPr>
                <w:tcW w:w="10631" w:type="dxa"/>
              </w:tcPr>
              <w:p w:rsidR="009A3C80" w:rsidRPr="003843E4" w:rsidRDefault="009A3C80" w:rsidP="003843E4">
                <w:pPr>
                  <w:pStyle w:val="Titel"/>
                </w:pPr>
                <w:r w:rsidRPr="003843E4">
                  <w:rPr>
                    <w:rStyle w:val="TitelChar"/>
                    <w:caps/>
                    <w:color w:val="1E64C8"/>
                  </w:rPr>
                  <w:t>&lt; dienst, afdeling of vakgroep &gt;</w:t>
                </w:r>
              </w:p>
            </w:tc>
          </w:sdtContent>
        </w:sdt>
      </w:tr>
      <w:tr w:rsidR="007974B6" w:rsidRPr="007974B6" w:rsidTr="00D8114E">
        <w:trPr>
          <w:trHeight w:hRule="exact" w:val="360"/>
        </w:trPr>
        <w:sdt>
          <w:sdtPr>
            <w:alias w:val="Dienst/afdeling/vakgroep (EN)"/>
            <w:tag w:val="Organisatieniveau 1 EN"/>
            <w:id w:val="1452675164"/>
            <w:placeholder>
              <w:docPart w:val="4E772F00004245F5B7E0A6E6CBA85C13"/>
            </w:placeholder>
            <w:showingPlcHdr/>
            <w:comboBox>
              <w:listItem w:displayText="Educational Quality Assurance Office" w:value="Educational Quality Assurance Office"/>
              <w:listItem w:displayText="Student Counselling Office" w:value="Student Counselling Office"/>
              <w:listItem w:displayText="Registrar's Office" w:value="Registrar's Office"/>
              <w:listItem w:displayText="International Relations Office" w:value="International Relations Office"/>
              <w:listItem w:displayText="Research Co-ordination Office" w:value="Research Co-ordination Office"/>
              <w:listItem w:displayText="University Library" w:value="University Library"/>
              <w:listItem w:displayText="Technology Transfer Office (TTO)" w:value="Technology Transfer Office (TTO)"/>
              <w:listItem w:displayText="Legal Office" w:value="Legal Office"/>
              <w:listItem w:displayText="Communications Office" w:value="Communications Office"/>
              <w:listItem w:displayText="Health and Safety Office" w:value="Health and Safety Office"/>
              <w:listItem w:displayText="Environment Office" w:value="Environment Office"/>
              <w:listItem w:displayText="Secretary of the Board of Governors" w:value="Secretary of the Board of Governors"/>
              <w:listItem w:displayText="External Relations Office" w:value="External Relations Office"/>
              <w:listItem w:displayText="Policy Unit Diversity and Gender" w:value="Policy Unit Diversity and Gender"/>
              <w:listItem w:displayText="Recruitment Office" w:value="Recruitment Office"/>
              <w:listItem w:displayText="Career Development Office" w:value="Career Development Office"/>
              <w:listItem w:displayText="Personnel Administration Office" w:value="Personnel Administration Office"/>
              <w:listItem w:displayText="Financial Administration Office" w:value="Financial Administration Office"/>
              <w:listItem w:displayText="System Administration Office" w:value="System Administration Office"/>
              <w:listItem w:displayText="ICT User Support Office" w:value="ICT User Support Office"/>
              <w:listItem w:displayText="ICT Infrastructure Office" w:value="ICT Infrastructure Office"/>
              <w:listItem w:displayText="ICT Applications Office" w:value="ICT Applications Office"/>
              <w:listItem w:displayText="ICT Educational Technology Office" w:value="ICT Educational Technology Office"/>
              <w:listItem w:displayText="Administrative Office " w:value="Administrative Office "/>
              <w:listItem w:displayText="Facilities Office" w:value="Facilities Office"/>
              <w:listItem w:displayText="Project Office" w:value="Project Office"/>
              <w:listItem w:displayText="Technical Office " w:value="Technical Office "/>
              <w:listItem w:displayText="Catering Office" w:value="Catering Office"/>
              <w:listItem w:displayText="Housing Office" w:value="Housing Office"/>
              <w:listItem w:displayText="Social Services Office" w:value="Social Services Office"/>
              <w:listItem w:displayText="Sports Facilities Office " w:value="Sports Facilities Office "/>
              <w:listItem w:displayText="Coordination Personnel and Finance" w:value="Coordination Personnel and Finance"/>
              <w:listItem w:displayText="Student Activities Office" w:value="Student Activities Office"/>
            </w:comboBox>
          </w:sdtPr>
          <w:sdtEndPr/>
          <w:sdtContent>
            <w:tc>
              <w:tcPr>
                <w:tcW w:w="10631" w:type="dxa"/>
                <w:vAlign w:val="bottom"/>
              </w:tcPr>
              <w:p w:rsidR="009A3C80" w:rsidRPr="00F505A8" w:rsidRDefault="009A3C80" w:rsidP="00F505A8">
                <w:pPr>
                  <w:pStyle w:val="Ondertitel"/>
                </w:pPr>
                <w:r w:rsidRPr="00F505A8">
                  <w:rPr>
                    <w:rStyle w:val="Tekstvantijdelijkeaanduiding"/>
                    <w:color w:val="1E64C8"/>
                  </w:rPr>
                  <w:t>&lt; dienst, afdeling of vakgroep (Engels) &gt;</w:t>
                </w:r>
                <w:r w:rsidRPr="00F505A8">
                  <w:rPr>
                    <w:rStyle w:val="Tekstvantijdelijkeaanduiding"/>
                    <w:color w:val="FFFFFF" w:themeColor="background1"/>
                  </w:rPr>
                  <w:t xml:space="preserve"> </w:t>
                </w:r>
              </w:p>
            </w:tc>
          </w:sdtContent>
        </w:sdt>
      </w:tr>
      <w:tr w:rsidR="007974B6" w:rsidRPr="007974B6" w:rsidTr="00D8114E">
        <w:trPr>
          <w:trHeight w:hRule="exact" w:val="714"/>
        </w:trPr>
        <w:sdt>
          <w:sdtPr>
            <w:alias w:val="Directie/faculteit"/>
            <w:tag w:val="Organisatienieveau 2"/>
            <w:id w:val="-132246088"/>
            <w:placeholder>
              <w:docPart w:val="9E1EC0299F7740BCA01F4727E8F1DB48"/>
            </w:placeholder>
            <w:comboBox>
              <w:listItem w:displayText="Directie Onderwijsaangelegenheden" w:value="Directie Onderwijsaangelegenheden"/>
              <w:listItem w:displayText="Directie Onderzoeksaangelegenheden" w:value="Directie Onderzoeksaangelegenheden"/>
              <w:listItem w:displayText="Directie Bestuurszaken" w:value="Directie Bestuurszaken"/>
              <w:listItem w:displayText="Directie Personeel en Organisatie" w:value="Directie Personeel en Organisatie"/>
              <w:listItem w:displayText="Directie Financiën" w:value="Directie Financiën"/>
              <w:listItem w:displayText="Directie Informatie- en Communicatietechnologie" w:value="Directie Informatie- en Communicatietechnologie"/>
              <w:listItem w:displayText="Directie Gebouwen en Facilitair Beheer" w:value="Directie Gebouwen en Facilitair Beheer"/>
              <w:listItem w:displayText="Directie Studentenvoorzieningen" w:value="Directie Studentenvoorzieningen"/>
              <w:listItem w:displayText="Faculteit Letteren en Wijsbegeerte" w:value="Faculteit Letteren en Wijsbegeerte"/>
              <w:listItem w:displayText="Faculteit Rechtsgeleerdheid" w:value="Faculteit Rechtsgeleerdheid"/>
              <w:listItem w:displayText="Faculteit Wetenschappen " w:value="Faculteit Wetenschappen "/>
              <w:listItem w:displayText="Faculteit Geneeskunde en Gezondheidswetenschappen" w:value="Faculteit Geneeskunde en Gezondheidswetenschappen"/>
              <w:listItem w:displayText="Faculteit Ingenieurswetenschappen en Architectuur" w:value="Faculteit Ingenieurswetenschappen en Architectuur"/>
              <w:listItem w:displayText="Faculteit Economie en Bedrijfskunde" w:value="Faculteit Economie en Bedrijfskunde"/>
              <w:listItem w:displayText="Faculteit Diergeneeskunde " w:value="Faculteit Diergeneeskunde "/>
              <w:listItem w:displayText="Faculteit Psychologie en Pedagogische Wetenschappen" w:value="Faculteit Psychologie en Pedagogische Wetenschappen"/>
              <w:listItem w:displayText="Faculteit Bio-ingenieurswetenschappen" w:value="Faculteit Bio-ingenieurswetenschappen"/>
              <w:listItem w:displayText="Faculteit Farmaceutische Wetenschappen" w:value="Faculteit Farmaceutische Wetenschappen"/>
              <w:listItem w:displayText="Faculteit Politieke en Sociale Wetenschappen" w:value="Faculteit Politieke en Sociale Wetenschappen"/>
            </w:comboBox>
          </w:sdtPr>
          <w:sdtEndPr/>
          <w:sdtContent>
            <w:tc>
              <w:tcPr>
                <w:tcW w:w="10631" w:type="dxa"/>
              </w:tcPr>
              <w:p w:rsidR="009A3C80" w:rsidRPr="00F505A8" w:rsidRDefault="00DB4B6B" w:rsidP="00F505A8">
                <w:pPr>
                  <w:pStyle w:val="NameL2"/>
                </w:pPr>
                <w:r>
                  <w:t>Faculteit Psychologie en Pedagogische Wetenschappen</w:t>
                </w:r>
              </w:p>
            </w:tc>
          </w:sdtContent>
        </w:sdt>
      </w:tr>
      <w:tr w:rsidR="007974B6" w:rsidRPr="007974B6" w:rsidTr="00D8114E">
        <w:trPr>
          <w:trHeight w:hRule="exact" w:val="23"/>
        </w:trPr>
        <w:tc>
          <w:tcPr>
            <w:tcW w:w="10631" w:type="dxa"/>
          </w:tcPr>
          <w:p w:rsidR="009A3C80" w:rsidRPr="007974B6" w:rsidRDefault="009A3C80" w:rsidP="00D8114E">
            <w:pPr>
              <w:rPr>
                <w:color w:val="1E64C8"/>
              </w:rPr>
            </w:pPr>
          </w:p>
        </w:tc>
      </w:tr>
      <w:tr w:rsidR="004C1FA5" w:rsidRPr="007974B6" w:rsidTr="00D8114E">
        <w:trPr>
          <w:trHeight w:hRule="exact" w:val="4491"/>
        </w:trPr>
        <w:tc>
          <w:tcPr>
            <w:tcW w:w="10631" w:type="dxa"/>
            <w:vAlign w:val="bottom"/>
          </w:tcPr>
          <w:sdt>
            <w:sdtPr>
              <w:id w:val="-2092305019"/>
              <w:placeholder>
                <w:docPart w:val="4D90BB1CFF2A4935B353A75303EB7C38"/>
              </w:placeholder>
              <w:showingPlcHdr/>
            </w:sdtPr>
            <w:sdtEndPr/>
            <w:sdtContent>
              <w:p w:rsidR="004C1FA5" w:rsidRPr="00F114FA" w:rsidRDefault="004C1FA5" w:rsidP="004C1FA5">
                <w:pPr>
                  <w:pStyle w:val="Nameperson"/>
                </w:pPr>
                <w:r w:rsidRPr="00360225">
                  <w:rPr>
                    <w:color w:val="1E64C8"/>
                  </w:rPr>
                  <w:t xml:space="preserve">&lt; naam </w:t>
                </w:r>
                <w:r>
                  <w:rPr>
                    <w:color w:val="1E64C8"/>
                  </w:rPr>
                  <w:t>4</w:t>
                </w:r>
                <w:r w:rsidRPr="00360225">
                  <w:rPr>
                    <w:color w:val="1E64C8"/>
                  </w:rPr>
                  <w:t xml:space="preserve"> &gt;</w:t>
                </w:r>
              </w:p>
            </w:sdtContent>
          </w:sdt>
          <w:p w:rsidR="004C1FA5" w:rsidRPr="00F114FA" w:rsidRDefault="00DB4B6B" w:rsidP="004C1FA5">
            <w:pPr>
              <w:pStyle w:val="Jobtitleperson"/>
            </w:pPr>
            <w:sdt>
              <w:sdtPr>
                <w:id w:val="1708371807"/>
                <w:placeholder>
                  <w:docPart w:val="265BCB223A7B43CF909BBF8B74F52558"/>
                </w:placeholder>
                <w:showingPlcHdr/>
              </w:sdtPr>
              <w:sdtEndPr/>
              <w:sdtContent>
                <w:r w:rsidR="004C1FA5" w:rsidRPr="00200FB7">
                  <w:rPr>
                    <w:rStyle w:val="Tekstvantijdelijkeaanduiding"/>
                    <w:color w:val="1E64C8"/>
                  </w:rPr>
                  <w:t xml:space="preserve">&lt; </w:t>
                </w:r>
                <w:r w:rsidR="004C1FA5">
                  <w:rPr>
                    <w:rStyle w:val="Tekstvantijdelijkeaanduiding"/>
                    <w:color w:val="1E64C8"/>
                  </w:rPr>
                  <w:t>functie 4</w:t>
                </w:r>
                <w:r w:rsidR="004C1FA5" w:rsidRPr="00200FB7">
                  <w:rPr>
                    <w:rStyle w:val="Tekstvantijdelijkeaanduiding"/>
                    <w:color w:val="1E64C8"/>
                  </w:rPr>
                  <w:t xml:space="preserve"> &gt;</w:t>
                </w:r>
              </w:sdtContent>
            </w:sdt>
          </w:p>
          <w:sdt>
            <w:sdtPr>
              <w:id w:val="829867290"/>
              <w:placeholder>
                <w:docPart w:val="5D953AF7304D4DB691DECCDF228973D7"/>
              </w:placeholder>
              <w:showingPlcHdr/>
            </w:sdtPr>
            <w:sdtEndPr/>
            <w:sdtContent>
              <w:p w:rsidR="004C1FA5" w:rsidRPr="00F114FA" w:rsidRDefault="004C1FA5" w:rsidP="004C1FA5">
                <w:pPr>
                  <w:pStyle w:val="Nameperson"/>
                </w:pPr>
                <w:r w:rsidRPr="00360225">
                  <w:rPr>
                    <w:color w:val="1E64C8"/>
                  </w:rPr>
                  <w:t xml:space="preserve">&lt; naam </w:t>
                </w:r>
                <w:r>
                  <w:rPr>
                    <w:color w:val="1E64C8"/>
                  </w:rPr>
                  <w:t>3</w:t>
                </w:r>
                <w:r w:rsidRPr="00360225">
                  <w:rPr>
                    <w:color w:val="1E64C8"/>
                  </w:rPr>
                  <w:t xml:space="preserve"> &gt;</w:t>
                </w:r>
              </w:p>
            </w:sdtContent>
          </w:sdt>
          <w:p w:rsidR="004C1FA5" w:rsidRPr="00F114FA" w:rsidRDefault="00DB4B6B" w:rsidP="004C1FA5">
            <w:pPr>
              <w:pStyle w:val="Jobtitleperson"/>
            </w:pPr>
            <w:sdt>
              <w:sdtPr>
                <w:id w:val="-552307982"/>
                <w:placeholder>
                  <w:docPart w:val="33D0EA65B570459AB117A3F339EECCAC"/>
                </w:placeholder>
                <w:showingPlcHdr/>
              </w:sdtPr>
              <w:sdtEndPr/>
              <w:sdtContent>
                <w:r w:rsidR="004C1FA5" w:rsidRPr="00200FB7">
                  <w:rPr>
                    <w:rStyle w:val="Tekstvantijdelijkeaanduiding"/>
                    <w:color w:val="1E64C8"/>
                  </w:rPr>
                  <w:t xml:space="preserve">&lt; functie </w:t>
                </w:r>
                <w:r w:rsidR="004C1FA5">
                  <w:rPr>
                    <w:rStyle w:val="Tekstvantijdelijkeaanduiding"/>
                    <w:color w:val="1E64C8"/>
                  </w:rPr>
                  <w:t>3</w:t>
                </w:r>
                <w:r w:rsidR="004C1FA5" w:rsidRPr="00200FB7">
                  <w:rPr>
                    <w:rStyle w:val="Tekstvantijdelijkeaanduiding"/>
                    <w:color w:val="1E64C8"/>
                  </w:rPr>
                  <w:t xml:space="preserve"> &gt;</w:t>
                </w:r>
              </w:sdtContent>
            </w:sdt>
          </w:p>
          <w:sdt>
            <w:sdtPr>
              <w:id w:val="87053235"/>
              <w:placeholder>
                <w:docPart w:val="75CD084CE3C447C5B972E6BA1008D45B"/>
              </w:placeholder>
              <w:showingPlcHdr/>
            </w:sdtPr>
            <w:sdtEndPr/>
            <w:sdtContent>
              <w:p w:rsidR="004C1FA5" w:rsidRPr="00F114FA" w:rsidRDefault="004C1FA5" w:rsidP="004C1FA5">
                <w:pPr>
                  <w:pStyle w:val="Nameperson"/>
                </w:pPr>
                <w:r w:rsidRPr="003406E7">
                  <w:rPr>
                    <w:color w:val="1E64C8"/>
                  </w:rPr>
                  <w:t>&lt; naam 2 &gt;</w:t>
                </w:r>
              </w:p>
            </w:sdtContent>
          </w:sdt>
          <w:p w:rsidR="004C1FA5" w:rsidRPr="00F114FA" w:rsidRDefault="00DB4B6B" w:rsidP="004C1FA5">
            <w:pPr>
              <w:pStyle w:val="Jobtitleperson"/>
            </w:pPr>
            <w:sdt>
              <w:sdtPr>
                <w:id w:val="1355462659"/>
                <w:placeholder>
                  <w:docPart w:val="9B8C908205144531BF1E078D4226945D"/>
                </w:placeholder>
                <w:showingPlcHdr/>
              </w:sdtPr>
              <w:sdtEndPr/>
              <w:sdtContent>
                <w:r w:rsidR="004C1FA5" w:rsidRPr="00200FB7">
                  <w:rPr>
                    <w:rStyle w:val="Tekstvantijdelijkeaanduiding"/>
                    <w:color w:val="1E64C8"/>
                  </w:rPr>
                  <w:t>&lt; functie 2 &gt;</w:t>
                </w:r>
              </w:sdtContent>
            </w:sdt>
          </w:p>
          <w:p w:rsidR="004C1FA5" w:rsidRPr="00F114FA" w:rsidRDefault="00DB4B6B" w:rsidP="004C1FA5">
            <w:pPr>
              <w:pStyle w:val="Nameperson"/>
            </w:pPr>
            <w:sdt>
              <w:sdtPr>
                <w:id w:val="-1577118451"/>
                <w:placeholder>
                  <w:docPart w:val="509C45BE489E4652AE7AB193F3BC05D4"/>
                </w:placeholder>
                <w:showingPlcHdr/>
              </w:sdtPr>
              <w:sdtEndPr/>
              <w:sdtContent>
                <w:r w:rsidR="004C1FA5" w:rsidRPr="003406E7">
                  <w:rPr>
                    <w:color w:val="1E64C8"/>
                  </w:rPr>
                  <w:t>&lt; naam 1 &gt;</w:t>
                </w:r>
              </w:sdtContent>
            </w:sdt>
          </w:p>
          <w:p w:rsidR="004C1FA5" w:rsidRPr="00F114FA" w:rsidRDefault="00DB4B6B" w:rsidP="004C1FA5">
            <w:pPr>
              <w:pStyle w:val="Jobtitleperson"/>
            </w:pPr>
            <w:sdt>
              <w:sdtPr>
                <w:id w:val="-510990555"/>
                <w:placeholder>
                  <w:docPart w:val="E4378D0725E4481A9FE2484BBE41502B"/>
                </w:placeholder>
                <w:showingPlcHdr/>
              </w:sdtPr>
              <w:sdtEndPr/>
              <w:sdtContent>
                <w:r w:rsidR="004C1FA5" w:rsidRPr="00360225">
                  <w:rPr>
                    <w:color w:val="1E64C8"/>
                  </w:rPr>
                  <w:t xml:space="preserve">&lt; </w:t>
                </w:r>
                <w:r w:rsidR="004C1FA5" w:rsidRPr="00360225">
                  <w:rPr>
                    <w:rStyle w:val="Tekstvantijdelijkeaanduiding"/>
                    <w:color w:val="1E64C8"/>
                  </w:rPr>
                  <w:t>functie 1 &gt;</w:t>
                </w:r>
              </w:sdtContent>
            </w:sdt>
          </w:p>
        </w:tc>
      </w:tr>
    </w:tbl>
    <w:p w:rsidR="00DB4B6B" w:rsidRPr="00DB4B6B" w:rsidRDefault="00DB4B6B" w:rsidP="00DB4B6B">
      <w:pPr>
        <w:spacing w:after="160" w:line="259" w:lineRule="auto"/>
        <w:rPr>
          <w:sz w:val="46"/>
          <w:szCs w:val="46"/>
        </w:rPr>
      </w:pPr>
    </w:p>
    <w:p w:rsidR="00DB4B6B" w:rsidRPr="00DB4B6B" w:rsidRDefault="00DB4B6B" w:rsidP="00DB4B6B">
      <w:pPr>
        <w:tabs>
          <w:tab w:val="right" w:pos="10206"/>
        </w:tabs>
        <w:spacing w:line="259" w:lineRule="auto"/>
        <w:rPr>
          <w:color w:val="1E64C8"/>
          <w:sz w:val="44"/>
          <w:szCs w:val="44"/>
        </w:rPr>
      </w:pPr>
    </w:p>
    <w:p w:rsidR="009A3C80" w:rsidRDefault="00DB4B6B" w:rsidP="00DB4B6B">
      <w:pPr>
        <w:tabs>
          <w:tab w:val="right" w:pos="10206"/>
        </w:tabs>
      </w:pPr>
      <w:r>
        <w:rPr>
          <w:color w:val="1E64C8"/>
          <w:szCs w:val="48"/>
        </w:rPr>
        <w:tab/>
        <w:t>l</w:t>
      </w:r>
      <w:r w:rsidRPr="00F043CD">
        <w:rPr>
          <w:color w:val="1E64C8"/>
          <w:szCs w:val="48"/>
        </w:rPr>
        <w:t>okaal 24.01.</w:t>
      </w:r>
      <w:r w:rsidRPr="00F043CD">
        <w:rPr>
          <w:color w:val="1E64C8"/>
          <w:sz w:val="44"/>
          <w:szCs w:val="48"/>
        </w:rPr>
        <w:t>150.012</w:t>
      </w:r>
      <w:r w:rsidR="009A3C80">
        <w:rPr>
          <w:caps/>
        </w:rPr>
        <w:br w:type="page"/>
      </w:r>
    </w:p>
    <w:tbl>
      <w:tblPr>
        <w:tblW w:w="106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5"/>
        <w:gridCol w:w="5316"/>
      </w:tblGrid>
      <w:tr w:rsidR="007E6827" w:rsidRPr="007974B6" w:rsidTr="00AE7311">
        <w:trPr>
          <w:trHeight w:hRule="exact" w:val="360"/>
        </w:trPr>
        <w:sdt>
          <w:sdtPr>
            <w:alias w:val="Dienst/afdeling/vakgroep"/>
            <w:tag w:val="Organisatienieveau 1"/>
            <w:id w:val="1030146835"/>
            <w:placeholder>
              <w:docPart w:val="5C74AB32DB9A447F857927B0DF355CA3"/>
            </w:placeholder>
            <w:showingPlcHdr/>
            <w:comboBox>
              <w:listItem w:displayText="Afdeling Onderwijskwaliteitszorg" w:value="Afdeling Onderwijskwaliteitszorg"/>
              <w:listItem w:displayText="Afdeling Studieadvies" w:value="Afdeling Studieadvies"/>
              <w:listItem w:displayText="Afdeling Studentenadministratie" w:value="Afdeling Studentenadministratie"/>
              <w:listItem w:displayText="Afdeling Internationalisering" w:value="Afdeling Internationalisering"/>
              <w:listItem w:displayText="Afdeling Onderzoekscoördinatie" w:value="Afdeling Onderzoekscoördinatie"/>
              <w:listItem w:displayText="Afdeling Universiteitsbibliotheek" w:value="Afdeling Universiteitsbibliotheek"/>
              <w:listItem w:displayText="UGent TechTransfer" w:value="UGent TechTransfer"/>
              <w:listItem w:displayText="Afdeling Juridische Zaken" w:value="Afdeling Juridische Zaken"/>
              <w:listItem w:displayText="Afdeling Communicatie" w:value="Afdeling Communicatie"/>
              <w:listItem w:displayText="Afdeling Interne Dienst voor Preventie en Bescherming op het Werk" w:value="Afdeling Interne Dienst voor Preventie en Bescherming op het Werk"/>
              <w:listItem w:displayText="Afdeling Milieu" w:value="Afdeling Milieu"/>
              <w:listItem w:displayText="Secretariaat van de Raad van Bestuur" w:value="Secretariaat van de Raad van Bestuur"/>
              <w:listItem w:displayText="Dienst Relatiewerking" w:value="Dienst Relatiewerking"/>
              <w:listItem w:displayText="Beleidscel Diversiteit en Gender" w:value="Beleidscel Diversiteit en Gender"/>
              <w:listItem w:displayText="Afdeling Werving en selectie" w:value="Afdeling Werving en selectie"/>
              <w:listItem w:displayText="Afdeling Loopbaan, begeleiding en vorming" w:value="Afdeling Loopbaan, begeleiding en vorming"/>
              <w:listItem w:displayText="Afdeling Personeelsadministratie" w:value="Afdeling Personeelsadministratie"/>
              <w:listItem w:displayText="Afdeling Financiëel beheer " w:value="Afdeling Financiëel beheer "/>
              <w:listItem w:displayText="Afdeling Systeemexploitatie" w:value="Afdeling Systeemexploitatie"/>
              <w:listItem w:displayText="Afdeling ICT Gebruikersondersteuning" w:value="Afdeling ICT Gebruikersondersteuning"/>
              <w:listItem w:displayText="Afdeling ICT Infrastructuur" w:value="Afdeling ICT Infrastructuur"/>
              <w:listItem w:displayText="Afdeling ICT Toepassingen" w:value="Afdeling ICT Toepassingen"/>
              <w:listItem w:displayText="Afdeling Onderwijstechnologie" w:value="Afdeling Onderwijstechnologie"/>
              <w:listItem w:displayText="Afdeling Administratief bureau" w:value="Afdeling Administratief bureau"/>
              <w:listItem w:displayText="Afdeling Facilitair bureau" w:value="Afdeling Facilitair bureau"/>
              <w:listItem w:displayText="Afdeling Projectbureau" w:value="Afdeling Projectbureau"/>
              <w:listItem w:displayText="Afdeling Technisch bureau" w:value="Afdeling Technisch bureau"/>
              <w:listItem w:displayText="Afdeling Maaltijdvoorzieningen" w:value="Afdeling Maaltijdvoorzieningen"/>
              <w:listItem w:displayText="Afdeling Huisvesting" w:value="Afdeling Huisvesting"/>
              <w:listItem w:displayText="Afdeling Persoonlijke sociale voorzieningen" w:value="Afdeling Persoonlijke sociale voorzieningen"/>
              <w:listItem w:displayText="Afdeling Sportvoorzieningen" w:value="Afdeling Sportvoorzieningen"/>
              <w:listItem w:displayText="Coördinatie Personeel en Financiën" w:value="Coördinatie Personeel en Financiën"/>
              <w:listItem w:displayText="Dienst Studentenactiviteiten" w:value="Dienst Studentenactiviteiten"/>
            </w:comboBox>
          </w:sdtPr>
          <w:sdtEndPr/>
          <w:sdtContent>
            <w:tc>
              <w:tcPr>
                <w:tcW w:w="10631" w:type="dxa"/>
                <w:gridSpan w:val="2"/>
              </w:tcPr>
              <w:p w:rsidR="007E6827" w:rsidRPr="00930261" w:rsidRDefault="007E6827" w:rsidP="007E6827">
                <w:pPr>
                  <w:pStyle w:val="Titel"/>
                </w:pPr>
                <w:r w:rsidRPr="00116014">
                  <w:rPr>
                    <w:rStyle w:val="Tekstvantijdelijkeaanduiding"/>
                    <w:color w:val="1E64C8"/>
                  </w:rPr>
                  <w:t>&lt;</w:t>
                </w:r>
                <w:r>
                  <w:rPr>
                    <w:rStyle w:val="Tekstvantijdelijkeaanduiding"/>
                    <w:color w:val="1E64C8"/>
                  </w:rPr>
                  <w:t xml:space="preserve"> </w:t>
                </w:r>
                <w:r w:rsidRPr="00116014">
                  <w:rPr>
                    <w:rStyle w:val="Tekstvantijdelijkeaanduiding"/>
                    <w:color w:val="1E64C8"/>
                  </w:rPr>
                  <w:t>dienst, afd</w:t>
                </w:r>
                <w:r>
                  <w:rPr>
                    <w:rStyle w:val="Tekstvantijdelijkeaanduiding"/>
                    <w:color w:val="1E64C8"/>
                  </w:rPr>
                  <w:t>e</w:t>
                </w:r>
                <w:r w:rsidRPr="00116014">
                  <w:rPr>
                    <w:rStyle w:val="Tekstvantijdelijkeaanduiding"/>
                    <w:color w:val="1E64C8"/>
                  </w:rPr>
                  <w:t>ling of vakgroep</w:t>
                </w:r>
                <w:r>
                  <w:rPr>
                    <w:rStyle w:val="Tekstvantijdelijkeaanduiding"/>
                    <w:color w:val="1E64C8"/>
                  </w:rPr>
                  <w:t xml:space="preserve"> </w:t>
                </w:r>
                <w:r w:rsidRPr="00116014">
                  <w:rPr>
                    <w:rStyle w:val="Tekstvantijdelijkeaanduiding"/>
                    <w:color w:val="1E64C8"/>
                  </w:rPr>
                  <w:t>&gt;</w:t>
                </w:r>
              </w:p>
            </w:tc>
          </w:sdtContent>
        </w:sdt>
      </w:tr>
      <w:tr w:rsidR="007E6827" w:rsidRPr="007974B6" w:rsidTr="00FB7429">
        <w:trPr>
          <w:trHeight w:hRule="exact" w:val="360"/>
        </w:trPr>
        <w:sdt>
          <w:sdtPr>
            <w:alias w:val="Dienst/afdeling/vakgroep (EN)"/>
            <w:tag w:val="Organisatieniveau 1 EN"/>
            <w:id w:val="-1212108512"/>
            <w:placeholder>
              <w:docPart w:val="8D9A8404FB8D4E5EACF10A49B3AB9B75"/>
            </w:placeholder>
            <w:showingPlcHdr/>
            <w:comboBox>
              <w:listItem w:displayText="Educational Quality Assurance Office" w:value="Educational Quality Assurance Office"/>
              <w:listItem w:displayText="Student Counselling Office" w:value="Student Counselling Office"/>
              <w:listItem w:displayText="Registrar's Office" w:value="Registrar's Office"/>
              <w:listItem w:displayText="International Relations Office" w:value="International Relations Office"/>
              <w:listItem w:displayText="Research Co-ordination Office" w:value="Research Co-ordination Office"/>
              <w:listItem w:displayText="University Library" w:value="University Library"/>
              <w:listItem w:displayText="Technology Transfer Office (TTO)" w:value="Technology Transfer Office (TTO)"/>
              <w:listItem w:displayText="Legal Office" w:value="Legal Office"/>
              <w:listItem w:displayText="Communications Office" w:value="Communications Office"/>
              <w:listItem w:displayText="Health and Safety Office" w:value="Health and Safety Office"/>
              <w:listItem w:displayText="Environment Office" w:value="Environment Office"/>
              <w:listItem w:displayText="Secretary of the Board of Governors" w:value="Secretary of the Board of Governors"/>
              <w:listItem w:displayText="External Relations Office" w:value="External Relations Office"/>
              <w:listItem w:displayText="Policy Unit Diversity and Gender" w:value="Policy Unit Diversity and Gender"/>
              <w:listItem w:displayText="Recruitment Office" w:value="Recruitment Office"/>
              <w:listItem w:displayText="Career Development Office" w:value="Career Development Office"/>
              <w:listItem w:displayText="Personnel Administration Office" w:value="Personnel Administration Office"/>
              <w:listItem w:displayText="Financial Administration Office" w:value="Financial Administration Office"/>
              <w:listItem w:displayText="System Administration Office" w:value="System Administration Office"/>
              <w:listItem w:displayText="ICT User Support Office" w:value="ICT User Support Office"/>
              <w:listItem w:displayText="ICT Infrastructure Office" w:value="ICT Infrastructure Office"/>
              <w:listItem w:displayText="ICT Applications Office" w:value="ICT Applications Office"/>
              <w:listItem w:displayText="ICT Educational Technology Office" w:value="ICT Educational Technology Office"/>
              <w:listItem w:displayText="Administrative Office " w:value="Administrative Office "/>
              <w:listItem w:displayText="Facilities Office" w:value="Facilities Office"/>
              <w:listItem w:displayText="Project Office" w:value="Project Office"/>
              <w:listItem w:displayText="Technical Office " w:value="Technical Office "/>
              <w:listItem w:displayText="Catering Office" w:value="Catering Office"/>
              <w:listItem w:displayText="Housing Office" w:value="Housing Office"/>
              <w:listItem w:displayText="Social Services Office" w:value="Social Services Office"/>
              <w:listItem w:displayText="Sports Facilities Office " w:value="Sports Facilities Office "/>
              <w:listItem w:displayText="Coordination Personnel and Finance" w:value="Coordination Personnel and Finance"/>
              <w:listItem w:displayText="Student Activities Office" w:value="Student Activities Office"/>
            </w:comboBox>
          </w:sdtPr>
          <w:sdtEndPr/>
          <w:sdtContent>
            <w:tc>
              <w:tcPr>
                <w:tcW w:w="10631" w:type="dxa"/>
                <w:gridSpan w:val="2"/>
                <w:vAlign w:val="bottom"/>
              </w:tcPr>
              <w:p w:rsidR="007E6827" w:rsidRPr="00930261" w:rsidRDefault="007E6827" w:rsidP="007E6827">
                <w:pPr>
                  <w:pStyle w:val="Ondertitel"/>
                </w:pPr>
                <w:r>
                  <w:rPr>
                    <w:rStyle w:val="Tekstvantijdelijkeaanduiding"/>
                    <w:color w:val="1E64C8"/>
                  </w:rPr>
                  <w:t xml:space="preserve">&lt; dienst, afdeling of vakgroep </w:t>
                </w:r>
                <w:r w:rsidRPr="003250D4">
                  <w:rPr>
                    <w:rStyle w:val="Tekstvantijdelijkeaanduiding"/>
                    <w:caps w:val="0"/>
                    <w:color w:val="1E64C8"/>
                  </w:rPr>
                  <w:t>(Engels)</w:t>
                </w:r>
                <w:r>
                  <w:rPr>
                    <w:rStyle w:val="Tekstvantijdelijkeaanduiding"/>
                    <w:color w:val="1E64C8"/>
                  </w:rPr>
                  <w:t xml:space="preserve"> &gt; </w:t>
                </w:r>
              </w:p>
            </w:tc>
          </w:sdtContent>
        </w:sdt>
      </w:tr>
      <w:tr w:rsidR="007E6827" w:rsidRPr="007974B6" w:rsidTr="00AE7311">
        <w:trPr>
          <w:trHeight w:hRule="exact" w:val="714"/>
        </w:trPr>
        <w:sdt>
          <w:sdtPr>
            <w:alias w:val="Directie/faculteit"/>
            <w:tag w:val="Organisatienieveau 2"/>
            <w:id w:val="1356621050"/>
            <w:placeholder>
              <w:docPart w:val="CB6D04E5C77E444C841CA1C4330FAA3D"/>
            </w:placeholder>
            <w:comboBox>
              <w:listItem w:displayText="Directie Onderwijsaangelegenheden" w:value="Directie Onderwijsaangelegenheden"/>
              <w:listItem w:displayText="Directie Onderzoeksaangelegenheden" w:value="Directie Onderzoeksaangelegenheden"/>
              <w:listItem w:displayText="Directie Bestuurszaken" w:value="Directie Bestuurszaken"/>
              <w:listItem w:displayText="Directie Personeel en Organisatie" w:value="Directie Personeel en Organisatie"/>
              <w:listItem w:displayText="Directie Financiën" w:value="Directie Financiën"/>
              <w:listItem w:displayText="Directie Informatie- en Communicatietechnologie" w:value="Directie Informatie- en Communicatietechnologie"/>
              <w:listItem w:displayText="Directie Gebouwen en Facilitair Beheer" w:value="Directie Gebouwen en Facilitair Beheer"/>
              <w:listItem w:displayText="Directie Studentenvoorzieningen" w:value="Directie Studentenvoorzieningen"/>
              <w:listItem w:displayText="Faculteit Letteren en Wijsbegeerte" w:value="Faculteit Letteren en Wijsbegeerte"/>
              <w:listItem w:displayText="Faculteit Rechtsgeleerdheid" w:value="Faculteit Rechtsgeleerdheid"/>
              <w:listItem w:displayText="Faculteit Wetenschappen " w:value="Faculteit Wetenschappen "/>
              <w:listItem w:displayText="Faculteit Geneeskunde en Gezondheidswetenschappen" w:value="Faculteit Geneeskunde en Gezondheidswetenschappen"/>
              <w:listItem w:displayText="Faculteit Ingenieurswetenschappen en Architectuur" w:value="Faculteit Ingenieurswetenschappen en Architectuur"/>
              <w:listItem w:displayText="Faculteit Economie en Bedrijfskunde" w:value="Faculteit Economie en Bedrijfskunde"/>
              <w:listItem w:displayText="Faculteit Diergeneeskunde " w:value="Faculteit Diergeneeskunde "/>
              <w:listItem w:displayText="Faculteit Psychologie en Pedagogische Wetenschappen" w:value="Faculteit Psychologie en Pedagogische Wetenschappen"/>
              <w:listItem w:displayText="Faculteit Bio-ingenieurswetenschappen" w:value="Faculteit Bio-ingenieurswetenschappen"/>
              <w:listItem w:displayText="Faculteit Farmaceutische Wetenschappen" w:value="Faculteit Farmaceutische Wetenschappen"/>
              <w:listItem w:displayText="Faculteit Politieke en Sociale Wetenschappen" w:value="Faculteit Politieke en Sociale Wetenschappen"/>
            </w:comboBox>
          </w:sdtPr>
          <w:sdtEndPr/>
          <w:sdtContent>
            <w:tc>
              <w:tcPr>
                <w:tcW w:w="10631" w:type="dxa"/>
                <w:gridSpan w:val="2"/>
              </w:tcPr>
              <w:p w:rsidR="007E6827" w:rsidRPr="00930261" w:rsidRDefault="00DB4B6B" w:rsidP="007E6827">
                <w:pPr>
                  <w:pStyle w:val="NameL2"/>
                </w:pPr>
                <w:r>
                  <w:t>Faculteit Psychologie en Pedagogische Wetenschappen</w:t>
                </w:r>
              </w:p>
            </w:tc>
          </w:sdtContent>
        </w:sdt>
      </w:tr>
      <w:tr w:rsidR="007974B6" w:rsidRPr="007974B6" w:rsidTr="00AE7311">
        <w:trPr>
          <w:trHeight w:hRule="exact" w:val="23"/>
        </w:trPr>
        <w:tc>
          <w:tcPr>
            <w:tcW w:w="10631" w:type="dxa"/>
            <w:gridSpan w:val="2"/>
          </w:tcPr>
          <w:p w:rsidR="005C13A3" w:rsidRPr="007974B6" w:rsidRDefault="005C13A3" w:rsidP="005C13A3">
            <w:pPr>
              <w:rPr>
                <w:color w:val="1E64C8"/>
              </w:rPr>
            </w:pPr>
          </w:p>
        </w:tc>
      </w:tr>
      <w:tr w:rsidR="004C1FA5" w:rsidRPr="007974B6" w:rsidTr="000B281D">
        <w:trPr>
          <w:trHeight w:hRule="exact" w:val="4491"/>
        </w:trPr>
        <w:tc>
          <w:tcPr>
            <w:tcW w:w="5315" w:type="dxa"/>
            <w:vAlign w:val="bottom"/>
          </w:tcPr>
          <w:sdt>
            <w:sdtPr>
              <w:id w:val="304829655"/>
              <w:placeholder>
                <w:docPart w:val="FA9DDCC21F58476CAAAC95045FEA64EC"/>
              </w:placeholder>
              <w:showingPlcHdr/>
            </w:sdtPr>
            <w:sdtEndPr/>
            <w:sdtContent>
              <w:p w:rsidR="004C1FA5" w:rsidRPr="00F114FA" w:rsidRDefault="004C1FA5" w:rsidP="004C1FA5">
                <w:pPr>
                  <w:pStyle w:val="Nameperson"/>
                </w:pPr>
                <w:r w:rsidRPr="00360225">
                  <w:rPr>
                    <w:color w:val="1E64C8"/>
                  </w:rPr>
                  <w:t xml:space="preserve">&lt; naam </w:t>
                </w:r>
                <w:r>
                  <w:rPr>
                    <w:color w:val="1E64C8"/>
                  </w:rPr>
                  <w:t>7</w:t>
                </w:r>
                <w:r w:rsidRPr="00360225">
                  <w:rPr>
                    <w:color w:val="1E64C8"/>
                  </w:rPr>
                  <w:t xml:space="preserve"> &gt;</w:t>
                </w:r>
              </w:p>
            </w:sdtContent>
          </w:sdt>
          <w:p w:rsidR="004C1FA5" w:rsidRPr="00F114FA" w:rsidRDefault="00DB4B6B" w:rsidP="004C1FA5">
            <w:pPr>
              <w:pStyle w:val="Jobtitleperson"/>
            </w:pPr>
            <w:sdt>
              <w:sdtPr>
                <w:id w:val="-67883693"/>
                <w:placeholder>
                  <w:docPart w:val="EAF07BBD831B4828896897405BA82069"/>
                </w:placeholder>
                <w:showingPlcHdr/>
              </w:sdtPr>
              <w:sdtEndPr/>
              <w:sdtContent>
                <w:r w:rsidR="004C1FA5" w:rsidRPr="00200FB7">
                  <w:rPr>
                    <w:rStyle w:val="Tekstvantijdelijkeaanduiding"/>
                    <w:color w:val="1E64C8"/>
                  </w:rPr>
                  <w:t xml:space="preserve">&lt; </w:t>
                </w:r>
                <w:r w:rsidR="004C1FA5">
                  <w:rPr>
                    <w:rStyle w:val="Tekstvantijdelijkeaanduiding"/>
                    <w:color w:val="1E64C8"/>
                  </w:rPr>
                  <w:t>functie 7</w:t>
                </w:r>
                <w:r w:rsidR="004C1FA5" w:rsidRPr="00200FB7">
                  <w:rPr>
                    <w:rStyle w:val="Tekstvantijdelijkeaanduiding"/>
                    <w:color w:val="1E64C8"/>
                  </w:rPr>
                  <w:t xml:space="preserve"> &gt;</w:t>
                </w:r>
              </w:sdtContent>
            </w:sdt>
          </w:p>
          <w:sdt>
            <w:sdtPr>
              <w:id w:val="-892505017"/>
              <w:placeholder>
                <w:docPart w:val="0805CC7549B74148B8268960DD307FF3"/>
              </w:placeholder>
              <w:showingPlcHdr/>
            </w:sdtPr>
            <w:sdtEndPr/>
            <w:sdtContent>
              <w:p w:rsidR="004C1FA5" w:rsidRPr="00F114FA" w:rsidRDefault="004C1FA5" w:rsidP="004C1FA5">
                <w:pPr>
                  <w:pStyle w:val="Nameperson"/>
                </w:pPr>
                <w:r w:rsidRPr="00360225">
                  <w:rPr>
                    <w:color w:val="1E64C8"/>
                  </w:rPr>
                  <w:t xml:space="preserve">&lt; naam </w:t>
                </w:r>
                <w:r>
                  <w:rPr>
                    <w:color w:val="1E64C8"/>
                  </w:rPr>
                  <w:t>5</w:t>
                </w:r>
                <w:r w:rsidRPr="00360225">
                  <w:rPr>
                    <w:color w:val="1E64C8"/>
                  </w:rPr>
                  <w:t xml:space="preserve"> &gt;</w:t>
                </w:r>
              </w:p>
            </w:sdtContent>
          </w:sdt>
          <w:p w:rsidR="004C1FA5" w:rsidRPr="00F114FA" w:rsidRDefault="00DB4B6B" w:rsidP="004C1FA5">
            <w:pPr>
              <w:pStyle w:val="Jobtitleperson"/>
            </w:pPr>
            <w:sdt>
              <w:sdtPr>
                <w:id w:val="-319272384"/>
                <w:placeholder>
                  <w:docPart w:val="A438D6F5EB164BB787BB373A8AD2209B"/>
                </w:placeholder>
                <w:showingPlcHdr/>
              </w:sdtPr>
              <w:sdtEndPr/>
              <w:sdtContent>
                <w:r w:rsidR="004C1FA5" w:rsidRPr="00200FB7">
                  <w:rPr>
                    <w:rStyle w:val="Tekstvantijdelijkeaanduiding"/>
                    <w:color w:val="1E64C8"/>
                  </w:rPr>
                  <w:t xml:space="preserve">&lt; functie </w:t>
                </w:r>
                <w:r w:rsidR="004C1FA5">
                  <w:rPr>
                    <w:rStyle w:val="Tekstvantijdelijkeaanduiding"/>
                    <w:color w:val="1E64C8"/>
                  </w:rPr>
                  <w:t>5</w:t>
                </w:r>
                <w:r w:rsidR="004C1FA5" w:rsidRPr="00200FB7">
                  <w:rPr>
                    <w:rStyle w:val="Tekstvantijdelijkeaanduiding"/>
                    <w:color w:val="1E64C8"/>
                  </w:rPr>
                  <w:t xml:space="preserve"> &gt;</w:t>
                </w:r>
              </w:sdtContent>
            </w:sdt>
          </w:p>
          <w:sdt>
            <w:sdtPr>
              <w:id w:val="-34658026"/>
              <w:placeholder>
                <w:docPart w:val="EE5528F217AA4E058A673E2CDE13ABEC"/>
              </w:placeholder>
              <w:showingPlcHdr/>
            </w:sdtPr>
            <w:sdtEndPr/>
            <w:sdtContent>
              <w:p w:rsidR="004C1FA5" w:rsidRPr="00F114FA" w:rsidRDefault="004C1FA5" w:rsidP="004C1FA5">
                <w:pPr>
                  <w:pStyle w:val="Nameperson"/>
                </w:pPr>
                <w:r w:rsidRPr="003406E7">
                  <w:rPr>
                    <w:color w:val="1E64C8"/>
                  </w:rPr>
                  <w:t xml:space="preserve">&lt; naam </w:t>
                </w:r>
                <w:r>
                  <w:rPr>
                    <w:color w:val="1E64C8"/>
                  </w:rPr>
                  <w:t>3</w:t>
                </w:r>
                <w:r w:rsidRPr="003406E7">
                  <w:rPr>
                    <w:color w:val="1E64C8"/>
                  </w:rPr>
                  <w:t xml:space="preserve"> &gt;</w:t>
                </w:r>
              </w:p>
            </w:sdtContent>
          </w:sdt>
          <w:p w:rsidR="004C1FA5" w:rsidRPr="00F114FA" w:rsidRDefault="00DB4B6B" w:rsidP="004C1FA5">
            <w:pPr>
              <w:pStyle w:val="Jobtitleperson"/>
            </w:pPr>
            <w:sdt>
              <w:sdtPr>
                <w:id w:val="1018812974"/>
                <w:placeholder>
                  <w:docPart w:val="7E0EAAF533EA4B1B88A0DF6777406C9F"/>
                </w:placeholder>
                <w:showingPlcHdr/>
              </w:sdtPr>
              <w:sdtEndPr/>
              <w:sdtContent>
                <w:r w:rsidR="004C1FA5" w:rsidRPr="00200FB7">
                  <w:rPr>
                    <w:rStyle w:val="Tekstvantijdelijkeaanduiding"/>
                    <w:color w:val="1E64C8"/>
                  </w:rPr>
                  <w:t xml:space="preserve">&lt; functie </w:t>
                </w:r>
                <w:r w:rsidR="004C1FA5">
                  <w:rPr>
                    <w:rStyle w:val="Tekstvantijdelijkeaanduiding"/>
                    <w:color w:val="1E64C8"/>
                  </w:rPr>
                  <w:t>3</w:t>
                </w:r>
                <w:r w:rsidR="004C1FA5" w:rsidRPr="00200FB7">
                  <w:rPr>
                    <w:rStyle w:val="Tekstvantijdelijkeaanduiding"/>
                    <w:color w:val="1E64C8"/>
                  </w:rPr>
                  <w:t xml:space="preserve"> &gt;</w:t>
                </w:r>
              </w:sdtContent>
            </w:sdt>
          </w:p>
          <w:p w:rsidR="004C1FA5" w:rsidRPr="00F114FA" w:rsidRDefault="00DB4B6B" w:rsidP="004C1FA5">
            <w:pPr>
              <w:pStyle w:val="Nameperson"/>
            </w:pPr>
            <w:sdt>
              <w:sdtPr>
                <w:id w:val="-1837215682"/>
                <w:placeholder>
                  <w:docPart w:val="93CF4D8008334EB396A0ED3723645E5C"/>
                </w:placeholder>
                <w:showingPlcHdr/>
              </w:sdtPr>
              <w:sdtEndPr/>
              <w:sdtContent>
                <w:r w:rsidR="004C1FA5" w:rsidRPr="003406E7">
                  <w:rPr>
                    <w:color w:val="1E64C8"/>
                  </w:rPr>
                  <w:t>&lt; naam 1 &gt;</w:t>
                </w:r>
              </w:sdtContent>
            </w:sdt>
          </w:p>
          <w:p w:rsidR="004C1FA5" w:rsidRPr="00F114FA" w:rsidRDefault="00DB4B6B" w:rsidP="004C1FA5">
            <w:pPr>
              <w:pStyle w:val="Jobtitleperson"/>
            </w:pPr>
            <w:sdt>
              <w:sdtPr>
                <w:id w:val="1402565435"/>
                <w:placeholder>
                  <w:docPart w:val="04FF4DA28CD348C1B7F377B7733DB6E8"/>
                </w:placeholder>
                <w:showingPlcHdr/>
              </w:sdtPr>
              <w:sdtEndPr/>
              <w:sdtContent>
                <w:r w:rsidR="004C1FA5" w:rsidRPr="00360225">
                  <w:rPr>
                    <w:color w:val="1E64C8"/>
                  </w:rPr>
                  <w:t xml:space="preserve">&lt; </w:t>
                </w:r>
                <w:r w:rsidR="004C1FA5" w:rsidRPr="00360225">
                  <w:rPr>
                    <w:rStyle w:val="Tekstvantijdelijkeaanduiding"/>
                    <w:color w:val="1E64C8"/>
                  </w:rPr>
                  <w:t>functie 1 &gt;</w:t>
                </w:r>
              </w:sdtContent>
            </w:sdt>
          </w:p>
        </w:tc>
        <w:tc>
          <w:tcPr>
            <w:tcW w:w="5316" w:type="dxa"/>
            <w:vAlign w:val="bottom"/>
          </w:tcPr>
          <w:sdt>
            <w:sdtPr>
              <w:id w:val="57062899"/>
              <w:placeholder>
                <w:docPart w:val="9ADE1A5D0CDA402487B5A7F4CC9CC2DC"/>
              </w:placeholder>
              <w:showingPlcHdr/>
            </w:sdtPr>
            <w:sdtEndPr/>
            <w:sdtContent>
              <w:p w:rsidR="004C1FA5" w:rsidRPr="00F114FA" w:rsidRDefault="004C1FA5" w:rsidP="004C1FA5">
                <w:pPr>
                  <w:pStyle w:val="Nameperson"/>
                </w:pPr>
                <w:r w:rsidRPr="00360225">
                  <w:rPr>
                    <w:color w:val="1E64C8"/>
                  </w:rPr>
                  <w:t xml:space="preserve">&lt; naam </w:t>
                </w:r>
                <w:r>
                  <w:rPr>
                    <w:color w:val="1E64C8"/>
                  </w:rPr>
                  <w:t>8</w:t>
                </w:r>
                <w:r w:rsidRPr="00360225">
                  <w:rPr>
                    <w:color w:val="1E64C8"/>
                  </w:rPr>
                  <w:t xml:space="preserve"> &gt;</w:t>
                </w:r>
              </w:p>
            </w:sdtContent>
          </w:sdt>
          <w:p w:rsidR="004C1FA5" w:rsidRPr="00F114FA" w:rsidRDefault="00DB4B6B" w:rsidP="004C1FA5">
            <w:pPr>
              <w:pStyle w:val="Jobtitleperson"/>
            </w:pPr>
            <w:sdt>
              <w:sdtPr>
                <w:id w:val="-1895877502"/>
                <w:placeholder>
                  <w:docPart w:val="7B881A8B2790457D9DB50224AB330F8C"/>
                </w:placeholder>
                <w:showingPlcHdr/>
              </w:sdtPr>
              <w:sdtEndPr/>
              <w:sdtContent>
                <w:r w:rsidR="004C1FA5" w:rsidRPr="00200FB7">
                  <w:rPr>
                    <w:rStyle w:val="Tekstvantijdelijkeaanduiding"/>
                    <w:color w:val="1E64C8"/>
                  </w:rPr>
                  <w:t xml:space="preserve">&lt; </w:t>
                </w:r>
                <w:r w:rsidR="004C1FA5">
                  <w:rPr>
                    <w:rStyle w:val="Tekstvantijdelijkeaanduiding"/>
                    <w:color w:val="1E64C8"/>
                  </w:rPr>
                  <w:t>functie 8</w:t>
                </w:r>
                <w:r w:rsidR="004C1FA5" w:rsidRPr="00200FB7">
                  <w:rPr>
                    <w:rStyle w:val="Tekstvantijdelijkeaanduiding"/>
                    <w:color w:val="1E64C8"/>
                  </w:rPr>
                  <w:t xml:space="preserve"> &gt;</w:t>
                </w:r>
              </w:sdtContent>
            </w:sdt>
          </w:p>
          <w:sdt>
            <w:sdtPr>
              <w:id w:val="-1633249961"/>
              <w:placeholder>
                <w:docPart w:val="7DDD19628A0D4EA5B58E00E6E072B027"/>
              </w:placeholder>
              <w:showingPlcHdr/>
            </w:sdtPr>
            <w:sdtEndPr/>
            <w:sdtContent>
              <w:p w:rsidR="004C1FA5" w:rsidRPr="00F114FA" w:rsidRDefault="004C1FA5" w:rsidP="004C1FA5">
                <w:pPr>
                  <w:pStyle w:val="Nameperson"/>
                </w:pPr>
                <w:r w:rsidRPr="00360225">
                  <w:rPr>
                    <w:color w:val="1E64C8"/>
                  </w:rPr>
                  <w:t xml:space="preserve">&lt; naam </w:t>
                </w:r>
                <w:r>
                  <w:rPr>
                    <w:color w:val="1E64C8"/>
                  </w:rPr>
                  <w:t>6</w:t>
                </w:r>
                <w:r w:rsidRPr="00360225">
                  <w:rPr>
                    <w:color w:val="1E64C8"/>
                  </w:rPr>
                  <w:t xml:space="preserve"> &gt;</w:t>
                </w:r>
              </w:p>
            </w:sdtContent>
          </w:sdt>
          <w:p w:rsidR="004C1FA5" w:rsidRPr="00F114FA" w:rsidRDefault="00DB4B6B" w:rsidP="004C1FA5">
            <w:pPr>
              <w:pStyle w:val="Jobtitleperson"/>
            </w:pPr>
            <w:sdt>
              <w:sdtPr>
                <w:id w:val="-2106726044"/>
                <w:placeholder>
                  <w:docPart w:val="FBA3AB3B9B0F4CA0AF3CDD6EE9CE5D63"/>
                </w:placeholder>
                <w:showingPlcHdr/>
              </w:sdtPr>
              <w:sdtEndPr/>
              <w:sdtContent>
                <w:r w:rsidR="004C1FA5" w:rsidRPr="00200FB7">
                  <w:rPr>
                    <w:rStyle w:val="Tekstvantijdelijkeaanduiding"/>
                    <w:color w:val="1E64C8"/>
                  </w:rPr>
                  <w:t xml:space="preserve">&lt; functie </w:t>
                </w:r>
                <w:r w:rsidR="004C1FA5">
                  <w:rPr>
                    <w:rStyle w:val="Tekstvantijdelijkeaanduiding"/>
                    <w:color w:val="1E64C8"/>
                  </w:rPr>
                  <w:t>6</w:t>
                </w:r>
                <w:r w:rsidR="004C1FA5" w:rsidRPr="00200FB7">
                  <w:rPr>
                    <w:rStyle w:val="Tekstvantijdelijkeaanduiding"/>
                    <w:color w:val="1E64C8"/>
                  </w:rPr>
                  <w:t xml:space="preserve"> &gt;</w:t>
                </w:r>
              </w:sdtContent>
            </w:sdt>
          </w:p>
          <w:sdt>
            <w:sdtPr>
              <w:id w:val="174232021"/>
              <w:placeholder>
                <w:docPart w:val="32943D82DB1045A58BF75DDBF884E003"/>
              </w:placeholder>
              <w:showingPlcHdr/>
            </w:sdtPr>
            <w:sdtEndPr/>
            <w:sdtContent>
              <w:p w:rsidR="004C1FA5" w:rsidRPr="00F114FA" w:rsidRDefault="004C1FA5" w:rsidP="004C1FA5">
                <w:pPr>
                  <w:pStyle w:val="Nameperson"/>
                </w:pPr>
                <w:r w:rsidRPr="003406E7">
                  <w:rPr>
                    <w:color w:val="1E64C8"/>
                  </w:rPr>
                  <w:t xml:space="preserve">&lt; naam </w:t>
                </w:r>
                <w:r>
                  <w:rPr>
                    <w:color w:val="1E64C8"/>
                  </w:rPr>
                  <w:t>4</w:t>
                </w:r>
                <w:r w:rsidRPr="003406E7">
                  <w:rPr>
                    <w:color w:val="1E64C8"/>
                  </w:rPr>
                  <w:t xml:space="preserve"> &gt;</w:t>
                </w:r>
              </w:p>
            </w:sdtContent>
          </w:sdt>
          <w:p w:rsidR="004C1FA5" w:rsidRPr="00F114FA" w:rsidRDefault="00DB4B6B" w:rsidP="004C1FA5">
            <w:pPr>
              <w:pStyle w:val="Jobtitleperson"/>
            </w:pPr>
            <w:sdt>
              <w:sdtPr>
                <w:id w:val="-259535178"/>
                <w:placeholder>
                  <w:docPart w:val="935381A097D54033B41D6F1FF17F6A2E"/>
                </w:placeholder>
                <w:showingPlcHdr/>
              </w:sdtPr>
              <w:sdtEndPr/>
              <w:sdtContent>
                <w:r w:rsidR="004C1FA5">
                  <w:rPr>
                    <w:rStyle w:val="Tekstvantijdelijkeaanduiding"/>
                    <w:color w:val="1E64C8"/>
                  </w:rPr>
                  <w:t>&lt; functie 4</w:t>
                </w:r>
                <w:r w:rsidR="004C1FA5" w:rsidRPr="00200FB7">
                  <w:rPr>
                    <w:rStyle w:val="Tekstvantijdelijkeaanduiding"/>
                    <w:color w:val="1E64C8"/>
                  </w:rPr>
                  <w:t xml:space="preserve"> &gt;</w:t>
                </w:r>
              </w:sdtContent>
            </w:sdt>
          </w:p>
          <w:p w:rsidR="004C1FA5" w:rsidRPr="00F114FA" w:rsidRDefault="00DB4B6B" w:rsidP="004C1FA5">
            <w:pPr>
              <w:pStyle w:val="Nameperson"/>
            </w:pPr>
            <w:sdt>
              <w:sdtPr>
                <w:id w:val="-1853480034"/>
                <w:placeholder>
                  <w:docPart w:val="163E98119A24420EBCFCF48BEA002234"/>
                </w:placeholder>
                <w:showingPlcHdr/>
              </w:sdtPr>
              <w:sdtEndPr/>
              <w:sdtContent>
                <w:r w:rsidR="004C1FA5" w:rsidRPr="003406E7">
                  <w:rPr>
                    <w:color w:val="1E64C8"/>
                  </w:rPr>
                  <w:t xml:space="preserve">&lt; naam </w:t>
                </w:r>
                <w:r w:rsidR="004C1FA5">
                  <w:rPr>
                    <w:color w:val="1E64C8"/>
                  </w:rPr>
                  <w:t>2</w:t>
                </w:r>
                <w:r w:rsidR="004C1FA5" w:rsidRPr="003406E7">
                  <w:rPr>
                    <w:color w:val="1E64C8"/>
                  </w:rPr>
                  <w:t xml:space="preserve"> &gt;</w:t>
                </w:r>
              </w:sdtContent>
            </w:sdt>
          </w:p>
          <w:p w:rsidR="004C1FA5" w:rsidRPr="00F114FA" w:rsidRDefault="00DB4B6B" w:rsidP="004C1FA5">
            <w:pPr>
              <w:pStyle w:val="Jobtitleperson"/>
            </w:pPr>
            <w:sdt>
              <w:sdtPr>
                <w:id w:val="-1526938943"/>
                <w:placeholder>
                  <w:docPart w:val="EAD69A80817542E8955327BCF47519A0"/>
                </w:placeholder>
                <w:showingPlcHdr/>
              </w:sdtPr>
              <w:sdtEndPr/>
              <w:sdtContent>
                <w:r w:rsidR="004C1FA5" w:rsidRPr="00360225">
                  <w:rPr>
                    <w:color w:val="1E64C8"/>
                  </w:rPr>
                  <w:t xml:space="preserve">&lt; </w:t>
                </w:r>
                <w:r w:rsidR="004C1FA5" w:rsidRPr="00360225">
                  <w:rPr>
                    <w:rStyle w:val="Tekstvantijdelijkeaanduiding"/>
                    <w:color w:val="1E64C8"/>
                  </w:rPr>
                  <w:t xml:space="preserve">functie </w:t>
                </w:r>
                <w:r w:rsidR="004C1FA5">
                  <w:rPr>
                    <w:rStyle w:val="Tekstvantijdelijkeaanduiding"/>
                    <w:color w:val="1E64C8"/>
                  </w:rPr>
                  <w:t>2</w:t>
                </w:r>
                <w:r w:rsidR="004C1FA5" w:rsidRPr="00360225">
                  <w:rPr>
                    <w:rStyle w:val="Tekstvantijdelijkeaanduiding"/>
                    <w:color w:val="1E64C8"/>
                  </w:rPr>
                  <w:t xml:space="preserve"> &gt;</w:t>
                </w:r>
              </w:sdtContent>
            </w:sdt>
          </w:p>
        </w:tc>
      </w:tr>
    </w:tbl>
    <w:p w:rsidR="00DB4B6B" w:rsidRPr="00DB4B6B" w:rsidRDefault="00DB4B6B" w:rsidP="00DB4B6B">
      <w:pPr>
        <w:spacing w:after="160" w:line="259" w:lineRule="auto"/>
        <w:rPr>
          <w:szCs w:val="32"/>
        </w:rPr>
      </w:pPr>
    </w:p>
    <w:p w:rsidR="00DB4B6B" w:rsidRPr="00DB4B6B" w:rsidRDefault="00DB4B6B" w:rsidP="00DB4B6B">
      <w:pPr>
        <w:tabs>
          <w:tab w:val="right" w:pos="10206"/>
        </w:tabs>
        <w:spacing w:line="259" w:lineRule="auto"/>
        <w:rPr>
          <w:color w:val="1E64C8"/>
          <w:sz w:val="48"/>
          <w:szCs w:val="48"/>
        </w:rPr>
      </w:pPr>
    </w:p>
    <w:p w:rsidR="00D57388" w:rsidRDefault="00DB4B6B" w:rsidP="00DB4B6B">
      <w:pPr>
        <w:tabs>
          <w:tab w:val="right" w:pos="10206"/>
        </w:tabs>
        <w:spacing w:after="160" w:line="259" w:lineRule="auto"/>
      </w:pPr>
      <w:r>
        <w:rPr>
          <w:color w:val="1E64C8"/>
          <w:szCs w:val="48"/>
        </w:rPr>
        <w:tab/>
      </w:r>
      <w:r>
        <w:rPr>
          <w:color w:val="1E64C8"/>
          <w:szCs w:val="48"/>
        </w:rPr>
        <w:t>l</w:t>
      </w:r>
      <w:r w:rsidRPr="00F043CD">
        <w:rPr>
          <w:color w:val="1E64C8"/>
          <w:szCs w:val="48"/>
        </w:rPr>
        <w:t>okaal 24.01.</w:t>
      </w:r>
      <w:r w:rsidRPr="00F043CD">
        <w:rPr>
          <w:color w:val="1E64C8"/>
          <w:sz w:val="44"/>
          <w:szCs w:val="48"/>
        </w:rPr>
        <w:t>150.012</w:t>
      </w:r>
      <w:r w:rsidR="00D57388">
        <w:br w:type="page"/>
      </w:r>
    </w:p>
    <w:tbl>
      <w:tblPr>
        <w:tblW w:w="106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1"/>
      </w:tblGrid>
      <w:tr w:rsidR="007E6827" w:rsidRPr="007974B6" w:rsidTr="00D8114E">
        <w:trPr>
          <w:trHeight w:hRule="exact" w:val="360"/>
        </w:trPr>
        <w:sdt>
          <w:sdtPr>
            <w:alias w:val="Dienst/afdeling/vakgroep"/>
            <w:tag w:val="Organisatienieveau 1"/>
            <w:id w:val="1280761480"/>
            <w:placeholder>
              <w:docPart w:val="43B1A56A45B34A959A1144BA75B314FB"/>
            </w:placeholder>
            <w:showingPlcHdr/>
            <w:comboBox>
              <w:listItem w:displayText="Afdeling Onderwijskwaliteitszorg" w:value="Afdeling Onderwijskwaliteitszorg"/>
              <w:listItem w:displayText="Afdeling Studieadvies" w:value="Afdeling Studieadvies"/>
              <w:listItem w:displayText="Afdeling Studentenadministratie" w:value="Afdeling Studentenadministratie"/>
              <w:listItem w:displayText="Afdeling Internationalisering" w:value="Afdeling Internationalisering"/>
              <w:listItem w:displayText="Afdeling Onderzoekscoördinatie" w:value="Afdeling Onderzoekscoördinatie"/>
              <w:listItem w:displayText="Afdeling Universiteitsbibliotheek" w:value="Afdeling Universiteitsbibliotheek"/>
              <w:listItem w:displayText="UGent TechTransfer" w:value="UGent TechTransfer"/>
              <w:listItem w:displayText="Afdeling Juridische Zaken" w:value="Afdeling Juridische Zaken"/>
              <w:listItem w:displayText="Afdeling Communicatie" w:value="Afdeling Communicatie"/>
              <w:listItem w:displayText="Afdeling Interne Dienst voor Preventie en Bescherming op het Werk" w:value="Afdeling Interne Dienst voor Preventie en Bescherming op het Werk"/>
              <w:listItem w:displayText="Afdeling Milieu" w:value="Afdeling Milieu"/>
              <w:listItem w:displayText="Secretariaat van de Raad van Bestuur" w:value="Secretariaat van de Raad van Bestuur"/>
              <w:listItem w:displayText="Dienst Relatiewerking" w:value="Dienst Relatiewerking"/>
              <w:listItem w:displayText="Beleidscel Diversiteit en Gender" w:value="Beleidscel Diversiteit en Gender"/>
              <w:listItem w:displayText="Afdeling Werving en selectie" w:value="Afdeling Werving en selectie"/>
              <w:listItem w:displayText="Afdeling Loopbaan, begeleiding en vorming" w:value="Afdeling Loopbaan, begeleiding en vorming"/>
              <w:listItem w:displayText="Afdeling Personeelsadministratie" w:value="Afdeling Personeelsadministratie"/>
              <w:listItem w:displayText="Afdeling Financiëel beheer " w:value="Afdeling Financiëel beheer "/>
              <w:listItem w:displayText="Afdeling Systeemexploitatie" w:value="Afdeling Systeemexploitatie"/>
              <w:listItem w:displayText="Afdeling ICT Gebruikersondersteuning" w:value="Afdeling ICT Gebruikersondersteuning"/>
              <w:listItem w:displayText="Afdeling ICT Infrastructuur" w:value="Afdeling ICT Infrastructuur"/>
              <w:listItem w:displayText="Afdeling ICT Toepassingen" w:value="Afdeling ICT Toepassingen"/>
              <w:listItem w:displayText="Afdeling Onderwijstechnologie" w:value="Afdeling Onderwijstechnologie"/>
              <w:listItem w:displayText="Afdeling Administratief bureau" w:value="Afdeling Administratief bureau"/>
              <w:listItem w:displayText="Afdeling Facilitair bureau" w:value="Afdeling Facilitair bureau"/>
              <w:listItem w:displayText="Afdeling Projectbureau" w:value="Afdeling Projectbureau"/>
              <w:listItem w:displayText="Afdeling Technisch bureau" w:value="Afdeling Technisch bureau"/>
              <w:listItem w:displayText="Afdeling Maaltijdvoorzieningen" w:value="Afdeling Maaltijdvoorzieningen"/>
              <w:listItem w:displayText="Afdeling Huisvesting" w:value="Afdeling Huisvesting"/>
              <w:listItem w:displayText="Afdeling Persoonlijke sociale voorzieningen" w:value="Afdeling Persoonlijke sociale voorzieningen"/>
              <w:listItem w:displayText="Afdeling Sportvoorzieningen" w:value="Afdeling Sportvoorzieningen"/>
              <w:listItem w:displayText="Coördinatie Personeel en Financiën" w:value="Coördinatie Personeel en Financiën"/>
              <w:listItem w:displayText="Dienst Studentenactiviteiten" w:value="Dienst Studentenactiviteiten"/>
            </w:comboBox>
          </w:sdtPr>
          <w:sdtEndPr/>
          <w:sdtContent>
            <w:tc>
              <w:tcPr>
                <w:tcW w:w="10631" w:type="dxa"/>
              </w:tcPr>
              <w:p w:rsidR="007E6827" w:rsidRPr="00930261" w:rsidRDefault="007E6827" w:rsidP="007E6827">
                <w:pPr>
                  <w:pStyle w:val="Titel"/>
                </w:pPr>
                <w:r w:rsidRPr="00116014">
                  <w:rPr>
                    <w:rStyle w:val="Tekstvantijdelijkeaanduiding"/>
                    <w:color w:val="1E64C8"/>
                  </w:rPr>
                  <w:t>&lt;</w:t>
                </w:r>
                <w:r>
                  <w:rPr>
                    <w:rStyle w:val="Tekstvantijdelijkeaanduiding"/>
                    <w:color w:val="1E64C8"/>
                  </w:rPr>
                  <w:t xml:space="preserve"> </w:t>
                </w:r>
                <w:r w:rsidRPr="00116014">
                  <w:rPr>
                    <w:rStyle w:val="Tekstvantijdelijkeaanduiding"/>
                    <w:color w:val="1E64C8"/>
                  </w:rPr>
                  <w:t>dienst, afd</w:t>
                </w:r>
                <w:r>
                  <w:rPr>
                    <w:rStyle w:val="Tekstvantijdelijkeaanduiding"/>
                    <w:color w:val="1E64C8"/>
                  </w:rPr>
                  <w:t>e</w:t>
                </w:r>
                <w:r w:rsidRPr="00116014">
                  <w:rPr>
                    <w:rStyle w:val="Tekstvantijdelijkeaanduiding"/>
                    <w:color w:val="1E64C8"/>
                  </w:rPr>
                  <w:t>ling of vakgroep</w:t>
                </w:r>
                <w:r>
                  <w:rPr>
                    <w:rStyle w:val="Tekstvantijdelijkeaanduiding"/>
                    <w:color w:val="1E64C8"/>
                  </w:rPr>
                  <w:t xml:space="preserve"> </w:t>
                </w:r>
                <w:r w:rsidRPr="00116014">
                  <w:rPr>
                    <w:rStyle w:val="Tekstvantijdelijkeaanduiding"/>
                    <w:color w:val="1E64C8"/>
                  </w:rPr>
                  <w:t>&gt;</w:t>
                </w:r>
              </w:p>
            </w:tc>
          </w:sdtContent>
        </w:sdt>
      </w:tr>
      <w:tr w:rsidR="007E6827" w:rsidRPr="007974B6" w:rsidTr="00D8114E">
        <w:trPr>
          <w:trHeight w:hRule="exact" w:val="360"/>
        </w:trPr>
        <w:sdt>
          <w:sdtPr>
            <w:alias w:val="Dienst/afdeling/vakgroep (EN)"/>
            <w:tag w:val="Organisatieniveau 1 EN"/>
            <w:id w:val="1724636872"/>
            <w:placeholder>
              <w:docPart w:val="18DB74CEFB6A413FA3528AF29EEE5BF8"/>
            </w:placeholder>
            <w:showingPlcHdr/>
            <w:comboBox>
              <w:listItem w:displayText="Educational Quality Assurance Office" w:value="Educational Quality Assurance Office"/>
              <w:listItem w:displayText="Student Counselling Office" w:value="Student Counselling Office"/>
              <w:listItem w:displayText="Registrar's Office" w:value="Registrar's Office"/>
              <w:listItem w:displayText="International Relations Office" w:value="International Relations Office"/>
              <w:listItem w:displayText="Research Co-ordination Office" w:value="Research Co-ordination Office"/>
              <w:listItem w:displayText="University Library" w:value="University Library"/>
              <w:listItem w:displayText="Technology Transfer Office (TTO)" w:value="Technology Transfer Office (TTO)"/>
              <w:listItem w:displayText="Legal Office" w:value="Legal Office"/>
              <w:listItem w:displayText="Communications Office" w:value="Communications Office"/>
              <w:listItem w:displayText="Health and Safety Office" w:value="Health and Safety Office"/>
              <w:listItem w:displayText="Environment Office" w:value="Environment Office"/>
              <w:listItem w:displayText="Secretary of the Board of Governors" w:value="Secretary of the Board of Governors"/>
              <w:listItem w:displayText="External Relations Office" w:value="External Relations Office"/>
              <w:listItem w:displayText="Policy Unit Diversity and Gender" w:value="Policy Unit Diversity and Gender"/>
              <w:listItem w:displayText="Recruitment Office" w:value="Recruitment Office"/>
              <w:listItem w:displayText="Career Development Office" w:value="Career Development Office"/>
              <w:listItem w:displayText="Personnel Administration Office" w:value="Personnel Administration Office"/>
              <w:listItem w:displayText="Financial Administration Office" w:value="Financial Administration Office"/>
              <w:listItem w:displayText="System Administration Office" w:value="System Administration Office"/>
              <w:listItem w:displayText="ICT User Support Office" w:value="ICT User Support Office"/>
              <w:listItem w:displayText="ICT Infrastructure Office" w:value="ICT Infrastructure Office"/>
              <w:listItem w:displayText="ICT Applications Office" w:value="ICT Applications Office"/>
              <w:listItem w:displayText="ICT Educational Technology Office" w:value="ICT Educational Technology Office"/>
              <w:listItem w:displayText="Administrative Office " w:value="Administrative Office "/>
              <w:listItem w:displayText="Facilities Office" w:value="Facilities Office"/>
              <w:listItem w:displayText="Project Office" w:value="Project Office"/>
              <w:listItem w:displayText="Technical Office " w:value="Technical Office "/>
              <w:listItem w:displayText="Catering Office" w:value="Catering Office"/>
              <w:listItem w:displayText="Housing Office" w:value="Housing Office"/>
              <w:listItem w:displayText="Social Services Office" w:value="Social Services Office"/>
              <w:listItem w:displayText="Sports Facilities Office " w:value="Sports Facilities Office "/>
              <w:listItem w:displayText="Coordination Personnel and Finance" w:value="Coordination Personnel and Finance"/>
              <w:listItem w:displayText="Student Activities Office" w:value="Student Activities Office"/>
            </w:comboBox>
          </w:sdtPr>
          <w:sdtEndPr/>
          <w:sdtContent>
            <w:tc>
              <w:tcPr>
                <w:tcW w:w="10631" w:type="dxa"/>
                <w:vAlign w:val="bottom"/>
              </w:tcPr>
              <w:p w:rsidR="007E6827" w:rsidRPr="00930261" w:rsidRDefault="007E6827" w:rsidP="007E6827">
                <w:pPr>
                  <w:pStyle w:val="Ondertitel"/>
                </w:pPr>
                <w:r>
                  <w:rPr>
                    <w:rStyle w:val="Tekstvantijdelijkeaanduiding"/>
                    <w:color w:val="1E64C8"/>
                  </w:rPr>
                  <w:t xml:space="preserve">&lt; dienst, afdeling of vakgroep </w:t>
                </w:r>
                <w:r w:rsidRPr="003250D4">
                  <w:rPr>
                    <w:rStyle w:val="Tekstvantijdelijkeaanduiding"/>
                    <w:caps w:val="0"/>
                    <w:color w:val="1E64C8"/>
                  </w:rPr>
                  <w:t>(Engels)</w:t>
                </w:r>
                <w:r>
                  <w:rPr>
                    <w:rStyle w:val="Tekstvantijdelijkeaanduiding"/>
                    <w:color w:val="1E64C8"/>
                  </w:rPr>
                  <w:t xml:space="preserve"> &gt; </w:t>
                </w:r>
              </w:p>
            </w:tc>
          </w:sdtContent>
        </w:sdt>
      </w:tr>
      <w:tr w:rsidR="007E6827" w:rsidRPr="007974B6" w:rsidTr="00D8114E">
        <w:trPr>
          <w:trHeight w:hRule="exact" w:val="714"/>
        </w:trPr>
        <w:sdt>
          <w:sdtPr>
            <w:alias w:val="Directie/faculteit"/>
            <w:tag w:val="Organisatienieveau 2"/>
            <w:id w:val="-36816587"/>
            <w:placeholder>
              <w:docPart w:val="51F0A1DF01B7486F910F655975F40AF1"/>
            </w:placeholder>
            <w:comboBox>
              <w:listItem w:displayText="Directie Onderwijsaangelegenheden" w:value="Directie Onderwijsaangelegenheden"/>
              <w:listItem w:displayText="Directie Onderzoeksaangelegenheden" w:value="Directie Onderzoeksaangelegenheden"/>
              <w:listItem w:displayText="Directie Bestuurszaken" w:value="Directie Bestuurszaken"/>
              <w:listItem w:displayText="Directie Personeel en Organisatie" w:value="Directie Personeel en Organisatie"/>
              <w:listItem w:displayText="Directie Financiën" w:value="Directie Financiën"/>
              <w:listItem w:displayText="Directie Informatie- en Communicatietechnologie" w:value="Directie Informatie- en Communicatietechnologie"/>
              <w:listItem w:displayText="Directie Gebouwen en Facilitair Beheer" w:value="Directie Gebouwen en Facilitair Beheer"/>
              <w:listItem w:displayText="Directie Studentenvoorzieningen" w:value="Directie Studentenvoorzieningen"/>
              <w:listItem w:displayText="Faculteit Letteren en Wijsbegeerte" w:value="Faculteit Letteren en Wijsbegeerte"/>
              <w:listItem w:displayText="Faculteit Rechtsgeleerdheid" w:value="Faculteit Rechtsgeleerdheid"/>
              <w:listItem w:displayText="Faculteit Wetenschappen " w:value="Faculteit Wetenschappen "/>
              <w:listItem w:displayText="Faculteit Geneeskunde en Gezondheidswetenschappen" w:value="Faculteit Geneeskunde en Gezondheidswetenschappen"/>
              <w:listItem w:displayText="Faculteit Ingenieurswetenschappen en Architectuur" w:value="Faculteit Ingenieurswetenschappen en Architectuur"/>
              <w:listItem w:displayText="Faculteit Economie en Bedrijfskunde" w:value="Faculteit Economie en Bedrijfskunde"/>
              <w:listItem w:displayText="Faculteit Diergeneeskunde " w:value="Faculteit Diergeneeskunde "/>
              <w:listItem w:displayText="Faculteit Psychologie en Pedagogische Wetenschappen" w:value="Faculteit Psychologie en Pedagogische Wetenschappen"/>
              <w:listItem w:displayText="Faculteit Bio-ingenieurswetenschappen" w:value="Faculteit Bio-ingenieurswetenschappen"/>
              <w:listItem w:displayText="Faculteit Farmaceutische Wetenschappen" w:value="Faculteit Farmaceutische Wetenschappen"/>
              <w:listItem w:displayText="Faculteit Politieke en Sociale Wetenschappen" w:value="Faculteit Politieke en Sociale Wetenschappen"/>
            </w:comboBox>
          </w:sdtPr>
          <w:sdtEndPr/>
          <w:sdtContent>
            <w:tc>
              <w:tcPr>
                <w:tcW w:w="10631" w:type="dxa"/>
              </w:tcPr>
              <w:p w:rsidR="007E6827" w:rsidRPr="00930261" w:rsidRDefault="00DB4B6B" w:rsidP="007E6827">
                <w:pPr>
                  <w:pStyle w:val="NameL2"/>
                </w:pPr>
                <w:r>
                  <w:t>Faculteit Psychologie en Pedagogische Wetenschappen</w:t>
                </w:r>
              </w:p>
            </w:tc>
          </w:sdtContent>
        </w:sdt>
      </w:tr>
      <w:tr w:rsidR="007974B6" w:rsidRPr="007974B6" w:rsidTr="00D8114E">
        <w:trPr>
          <w:trHeight w:hRule="exact" w:val="23"/>
        </w:trPr>
        <w:tc>
          <w:tcPr>
            <w:tcW w:w="10631" w:type="dxa"/>
          </w:tcPr>
          <w:p w:rsidR="00D57388" w:rsidRPr="007974B6" w:rsidRDefault="00D57388" w:rsidP="00D8114E">
            <w:pPr>
              <w:rPr>
                <w:color w:val="1E64C8"/>
              </w:rPr>
            </w:pPr>
          </w:p>
        </w:tc>
      </w:tr>
      <w:tr w:rsidR="007E6827" w:rsidRPr="007974B6" w:rsidTr="00D8114E">
        <w:trPr>
          <w:trHeight w:hRule="exact" w:val="4491"/>
        </w:trPr>
        <w:tc>
          <w:tcPr>
            <w:tcW w:w="10631" w:type="dxa"/>
            <w:vAlign w:val="bottom"/>
          </w:tcPr>
          <w:sdt>
            <w:sdtPr>
              <w:id w:val="564541745"/>
              <w:placeholder>
                <w:docPart w:val="A6D6B972E71A419086D529807064111B"/>
              </w:placeholder>
              <w:showingPlcHdr/>
            </w:sdtPr>
            <w:sdtEndPr/>
            <w:sdtContent>
              <w:p w:rsidR="007E6827" w:rsidRDefault="007E6827" w:rsidP="007E6827">
                <w:pPr>
                  <w:pStyle w:val="Nameperson"/>
                </w:pPr>
                <w:r w:rsidRPr="00360225">
                  <w:rPr>
                    <w:color w:val="1E64C8"/>
                  </w:rPr>
                  <w:t xml:space="preserve">&lt; naam </w:t>
                </w:r>
                <w:r>
                  <w:rPr>
                    <w:color w:val="1E64C8"/>
                  </w:rPr>
                  <w:t>7</w:t>
                </w:r>
                <w:r w:rsidRPr="00360225">
                  <w:rPr>
                    <w:color w:val="1E64C8"/>
                  </w:rPr>
                  <w:t xml:space="preserve"> &gt;</w:t>
                </w:r>
              </w:p>
            </w:sdtContent>
          </w:sdt>
          <w:p w:rsidR="007E6827" w:rsidRPr="00D57388" w:rsidRDefault="007E6827" w:rsidP="007E6827">
            <w:pPr>
              <w:pStyle w:val="Blankline"/>
            </w:pPr>
          </w:p>
          <w:sdt>
            <w:sdtPr>
              <w:id w:val="1712840770"/>
              <w:placeholder>
                <w:docPart w:val="D57BC192219B42D98DCCAEB6D46D3327"/>
              </w:placeholder>
              <w:showingPlcHdr/>
            </w:sdtPr>
            <w:sdtEndPr/>
            <w:sdtContent>
              <w:p w:rsidR="007E6827" w:rsidRDefault="007E6827" w:rsidP="007E6827">
                <w:pPr>
                  <w:pStyle w:val="Nameperson"/>
                </w:pPr>
                <w:r w:rsidRPr="00360225">
                  <w:rPr>
                    <w:color w:val="1E64C8"/>
                  </w:rPr>
                  <w:t xml:space="preserve">&lt; naam </w:t>
                </w:r>
                <w:r>
                  <w:rPr>
                    <w:color w:val="1E64C8"/>
                  </w:rPr>
                  <w:t>6</w:t>
                </w:r>
                <w:r w:rsidRPr="00360225">
                  <w:rPr>
                    <w:color w:val="1E64C8"/>
                  </w:rPr>
                  <w:t xml:space="preserve"> &gt;</w:t>
                </w:r>
              </w:p>
            </w:sdtContent>
          </w:sdt>
          <w:p w:rsidR="007E6827" w:rsidRPr="009A3C80" w:rsidRDefault="007E6827" w:rsidP="007E6827">
            <w:pPr>
              <w:pStyle w:val="Blankline"/>
            </w:pPr>
          </w:p>
          <w:sdt>
            <w:sdtPr>
              <w:id w:val="-1069720778"/>
              <w:placeholder>
                <w:docPart w:val="79FFF142A66549829E8E5BAB8277E523"/>
              </w:placeholder>
              <w:showingPlcHdr/>
            </w:sdtPr>
            <w:sdtEndPr/>
            <w:sdtContent>
              <w:p w:rsidR="007E6827" w:rsidRDefault="007E6827" w:rsidP="007E6827">
                <w:pPr>
                  <w:pStyle w:val="Nameperson"/>
                </w:pPr>
                <w:r w:rsidRPr="003406E7">
                  <w:rPr>
                    <w:color w:val="1E64C8"/>
                  </w:rPr>
                  <w:t xml:space="preserve">&lt; naam </w:t>
                </w:r>
                <w:r>
                  <w:rPr>
                    <w:color w:val="1E64C8"/>
                  </w:rPr>
                  <w:t>5</w:t>
                </w:r>
                <w:r w:rsidRPr="003406E7">
                  <w:rPr>
                    <w:color w:val="1E64C8"/>
                  </w:rPr>
                  <w:t xml:space="preserve"> &gt;</w:t>
                </w:r>
              </w:p>
            </w:sdtContent>
          </w:sdt>
          <w:p w:rsidR="007E6827" w:rsidRDefault="007E6827" w:rsidP="007E6827">
            <w:pPr>
              <w:pStyle w:val="Blankline"/>
            </w:pPr>
          </w:p>
          <w:sdt>
            <w:sdtPr>
              <w:id w:val="423466385"/>
              <w:placeholder>
                <w:docPart w:val="9460D2323AAF4AFFA66596C72DF49850"/>
              </w:placeholder>
              <w:showingPlcHdr/>
            </w:sdtPr>
            <w:sdtEndPr/>
            <w:sdtContent>
              <w:p w:rsidR="007E6827" w:rsidRPr="00F114FA" w:rsidRDefault="007E6827" w:rsidP="007E6827">
                <w:pPr>
                  <w:pStyle w:val="Nameperson"/>
                </w:pPr>
                <w:r w:rsidRPr="00360225">
                  <w:rPr>
                    <w:color w:val="1E64C8"/>
                  </w:rPr>
                  <w:t xml:space="preserve">&lt; naam </w:t>
                </w:r>
                <w:r>
                  <w:rPr>
                    <w:color w:val="1E64C8"/>
                  </w:rPr>
                  <w:t>4</w:t>
                </w:r>
                <w:r w:rsidRPr="00360225">
                  <w:rPr>
                    <w:color w:val="1E64C8"/>
                  </w:rPr>
                  <w:t xml:space="preserve"> &gt;</w:t>
                </w:r>
              </w:p>
            </w:sdtContent>
          </w:sdt>
          <w:p w:rsidR="007E6827" w:rsidRDefault="007E6827" w:rsidP="007E6827">
            <w:pPr>
              <w:pStyle w:val="Blankline"/>
            </w:pPr>
          </w:p>
          <w:sdt>
            <w:sdtPr>
              <w:id w:val="1877887192"/>
              <w:placeholder>
                <w:docPart w:val="04AAF738297F4CD589833AC45FC2A159"/>
              </w:placeholder>
              <w:showingPlcHdr/>
            </w:sdtPr>
            <w:sdtEndPr/>
            <w:sdtContent>
              <w:p w:rsidR="007E6827" w:rsidRPr="00F114FA" w:rsidRDefault="007E6827" w:rsidP="007E6827">
                <w:pPr>
                  <w:pStyle w:val="Nameperson"/>
                </w:pPr>
                <w:r w:rsidRPr="00360225">
                  <w:rPr>
                    <w:color w:val="1E64C8"/>
                  </w:rPr>
                  <w:t xml:space="preserve">&lt; naam </w:t>
                </w:r>
                <w:r>
                  <w:rPr>
                    <w:color w:val="1E64C8"/>
                  </w:rPr>
                  <w:t>3</w:t>
                </w:r>
                <w:r w:rsidRPr="00360225">
                  <w:rPr>
                    <w:color w:val="1E64C8"/>
                  </w:rPr>
                  <w:t xml:space="preserve"> &gt;</w:t>
                </w:r>
              </w:p>
            </w:sdtContent>
          </w:sdt>
          <w:p w:rsidR="007E6827" w:rsidRDefault="007E6827" w:rsidP="007E6827">
            <w:pPr>
              <w:pStyle w:val="Blankline"/>
            </w:pPr>
          </w:p>
          <w:sdt>
            <w:sdtPr>
              <w:id w:val="-2102795030"/>
              <w:placeholder>
                <w:docPart w:val="21E90CF24B3A44539DD6B5A9B40CC09F"/>
              </w:placeholder>
              <w:showingPlcHdr/>
            </w:sdtPr>
            <w:sdtEndPr/>
            <w:sdtContent>
              <w:p w:rsidR="007E6827" w:rsidRPr="00F114FA" w:rsidRDefault="007E6827" w:rsidP="007E6827">
                <w:pPr>
                  <w:pStyle w:val="Nameperson"/>
                </w:pPr>
                <w:r w:rsidRPr="003406E7">
                  <w:rPr>
                    <w:color w:val="1E64C8"/>
                  </w:rPr>
                  <w:t>&lt; naam 2 &gt;</w:t>
                </w:r>
              </w:p>
            </w:sdtContent>
          </w:sdt>
          <w:p w:rsidR="007E6827" w:rsidRDefault="007E6827" w:rsidP="007E6827">
            <w:pPr>
              <w:pStyle w:val="Blankline"/>
            </w:pPr>
          </w:p>
          <w:p w:rsidR="007E6827" w:rsidRPr="00F114FA" w:rsidRDefault="00DB4B6B" w:rsidP="007E6827">
            <w:pPr>
              <w:pStyle w:val="Nameperson"/>
            </w:pPr>
            <w:sdt>
              <w:sdtPr>
                <w:id w:val="-1278869642"/>
                <w:placeholder>
                  <w:docPart w:val="942682EAC19E47BBB7D9EDFF0156FA1F"/>
                </w:placeholder>
                <w:showingPlcHdr/>
              </w:sdtPr>
              <w:sdtEndPr/>
              <w:sdtContent>
                <w:r w:rsidR="007E6827" w:rsidRPr="003406E7">
                  <w:rPr>
                    <w:color w:val="1E64C8"/>
                  </w:rPr>
                  <w:t>&lt; naam 1 &gt;</w:t>
                </w:r>
              </w:sdtContent>
            </w:sdt>
          </w:p>
        </w:tc>
      </w:tr>
    </w:tbl>
    <w:p w:rsidR="00DB4B6B" w:rsidRPr="00DB4B6B" w:rsidRDefault="00DB4B6B" w:rsidP="00DB4B6B">
      <w:pPr>
        <w:spacing w:after="160" w:line="259" w:lineRule="auto"/>
        <w:rPr>
          <w:szCs w:val="32"/>
        </w:rPr>
      </w:pPr>
    </w:p>
    <w:p w:rsidR="00DB4B6B" w:rsidRPr="00DB4B6B" w:rsidRDefault="00DB4B6B" w:rsidP="00DB4B6B">
      <w:pPr>
        <w:tabs>
          <w:tab w:val="right" w:pos="10206"/>
        </w:tabs>
        <w:spacing w:line="259" w:lineRule="auto"/>
        <w:rPr>
          <w:color w:val="1E64C8"/>
          <w:sz w:val="48"/>
          <w:szCs w:val="48"/>
        </w:rPr>
      </w:pPr>
    </w:p>
    <w:p w:rsidR="005C0A31" w:rsidRDefault="00DB4B6B" w:rsidP="00DB4B6B">
      <w:pPr>
        <w:tabs>
          <w:tab w:val="right" w:pos="10206"/>
        </w:tabs>
        <w:spacing w:after="160" w:line="259" w:lineRule="auto"/>
      </w:pPr>
      <w:r>
        <w:rPr>
          <w:color w:val="1E64C8"/>
          <w:szCs w:val="48"/>
        </w:rPr>
        <w:tab/>
      </w:r>
      <w:r>
        <w:rPr>
          <w:color w:val="1E64C8"/>
          <w:szCs w:val="48"/>
        </w:rPr>
        <w:t>l</w:t>
      </w:r>
      <w:r w:rsidRPr="00F043CD">
        <w:rPr>
          <w:color w:val="1E64C8"/>
          <w:szCs w:val="48"/>
        </w:rPr>
        <w:t>okaal 24.01.</w:t>
      </w:r>
      <w:r w:rsidRPr="00F043CD">
        <w:rPr>
          <w:color w:val="1E64C8"/>
          <w:sz w:val="44"/>
          <w:szCs w:val="48"/>
        </w:rPr>
        <w:t>150.012</w:t>
      </w:r>
    </w:p>
    <w:sectPr w:rsidR="005C0A31" w:rsidSect="00E84870">
      <w:headerReference w:type="default" r:id="rId8"/>
      <w:footerReference w:type="default" r:id="rId9"/>
      <w:pgSz w:w="16840" w:h="11907" w:orient="landscape" w:code="9"/>
      <w:pgMar w:top="2098" w:right="425" w:bottom="567" w:left="2552" w:header="0" w:footer="0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B6B" w:rsidRPr="00F114FA" w:rsidRDefault="00DB4B6B" w:rsidP="00F114FA">
      <w:r>
        <w:separator/>
      </w:r>
    </w:p>
  </w:endnote>
  <w:endnote w:type="continuationSeparator" w:id="0">
    <w:p w:rsidR="00DB4B6B" w:rsidRPr="00F114FA" w:rsidRDefault="00DB4B6B" w:rsidP="00F11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nno Text">
    <w:panose1 w:val="02000506040000040003"/>
    <w:charset w:val="00"/>
    <w:family w:val="modern"/>
    <w:notTrueType/>
    <w:pitch w:val="variable"/>
    <w:sig w:usb0="A000006F" w:usb1="4000206B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9DCE384-50B2-4D14-B6B1-3A4C13E8D07F}"/>
    <w:embedBold r:id="rId2" w:fontKey="{A27F1B30-3857-45CD-BC1E-8D2C2261C3D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Gent Panno Text">
    <w:panose1 w:val="02000506040000040003"/>
    <w:charset w:val="00"/>
    <w:family w:val="auto"/>
    <w:pitch w:val="variable"/>
    <w:sig w:usb0="A00002EF" w:usb1="4000206B" w:usb2="00000000" w:usb3="00000000" w:csb0="0000019F" w:csb1="00000000"/>
    <w:embedRegular r:id="rId3" w:fontKey="{327F383A-DACE-4566-A228-49AE9B10E98E}"/>
    <w:embedBold r:id="rId4" w:fontKey="{FC5D9C40-EBE6-4BD9-95D9-60F80566EECC}"/>
  </w:font>
  <w:font w:name="UGent Panno Text Medium">
    <w:panose1 w:val="02000606040000040003"/>
    <w:charset w:val="00"/>
    <w:family w:val="auto"/>
    <w:pitch w:val="variable"/>
    <w:sig w:usb0="A00002EF" w:usb1="4000206B" w:usb2="00000000" w:usb3="00000000" w:csb0="0000019F" w:csb1="00000000"/>
    <w:embedRegular r:id="rId5" w:fontKey="{D0A0D161-10D4-43CA-8970-E056026B3A7E}"/>
    <w:embedItalic r:id="rId6" w:fontKey="{FF2E901D-4FF1-4C03-8181-401E2491084C}"/>
  </w:font>
  <w:font w:name="Panno Text Medium">
    <w:panose1 w:val="02000606040000040003"/>
    <w:charset w:val="00"/>
    <w:family w:val="modern"/>
    <w:notTrueType/>
    <w:pitch w:val="variable"/>
    <w:sig w:usb0="A000006F" w:usb1="4000206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703318A-29DA-4E99-B047-93316BEB11C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365E029-E042-4B14-B279-B513401471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724" w:rsidRPr="00F114FA" w:rsidRDefault="00F114FA" w:rsidP="00F114FA">
    <w:r w:rsidRPr="00F114FA">
      <w:rPr>
        <w:noProof/>
        <w:lang w:val="nl-BE" w:eastAsia="nl-B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1080135</wp:posOffset>
          </wp:positionH>
          <wp:positionV relativeFrom="page">
            <wp:posOffset>5328920</wp:posOffset>
          </wp:positionV>
          <wp:extent cx="1350000" cy="108000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UGent_NL_RGB_220_kleur_naamb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B6B" w:rsidRPr="00F114FA" w:rsidRDefault="00DB4B6B" w:rsidP="00F114FA">
      <w:r>
        <w:separator/>
      </w:r>
    </w:p>
  </w:footnote>
  <w:footnote w:type="continuationSeparator" w:id="0">
    <w:p w:rsidR="00DB4B6B" w:rsidRPr="00F114FA" w:rsidRDefault="00DB4B6B" w:rsidP="00F11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484" w:rsidRPr="00F114FA" w:rsidRDefault="00587486" w:rsidP="00F114FA">
    <w:pPr>
      <w:spacing w:line="20" w:lineRule="exact"/>
    </w:pPr>
    <w:r w:rsidRPr="00F114FA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1C9D09" wp14:editId="3CC13777">
              <wp:simplePos x="0" y="0"/>
              <wp:positionH relativeFrom="page">
                <wp:posOffset>1352550</wp:posOffset>
              </wp:positionH>
              <wp:positionV relativeFrom="page">
                <wp:posOffset>895350</wp:posOffset>
              </wp:positionV>
              <wp:extent cx="7467277" cy="4424029"/>
              <wp:effectExtent l="0" t="0" r="635" b="0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67277" cy="4424029"/>
                      </a:xfrm>
                      <a:prstGeom prst="rect">
                        <a:avLst/>
                      </a:prstGeom>
                      <a:solidFill>
                        <a:srgbClr val="1E64C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hoek 1" o:spid="_x0000_s1026" style="position:absolute;margin-left:106.5pt;margin-top:70.5pt;width:587.95pt;height:348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" fillcolor="#1e64c8" stroked="f" strokeweight="1pt">
              <w10:wrap anchorx="page" anchory="page"/>
            </v:rect>
          </w:pict>
        </mc:Fallback>
      </mc:AlternateContent>
    </w:r>
    <w:r w:rsidR="00BB48EC"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909C6C5" wp14:editId="371B70D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000" cy="7560760"/>
              <wp:effectExtent l="0" t="0" r="14605" b="21590"/>
              <wp:wrapNone/>
              <wp:docPr id="3" name="Snijlinen A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0" cy="7560760"/>
                        <a:chOff x="0" y="-1"/>
                        <a:chExt cx="10695653" cy="7561904"/>
                      </a:xfrm>
                    </wpg:grpSpPr>
                    <wps:wsp>
                      <wps:cNvPr id="21" name="Rectangle 21"/>
                      <wps:cNvSpPr/>
                      <wps:spPr>
                        <a:xfrm>
                          <a:off x="1080504" y="0"/>
                          <a:ext cx="0" cy="900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8644032" y="-1"/>
                          <a:ext cx="0" cy="9000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Rectangle 32"/>
                      <wps:cNvSpPr/>
                      <wps:spPr>
                        <a:xfrm>
                          <a:off x="19050" y="1080165"/>
                          <a:ext cx="899280" cy="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Rectangle 34"/>
                      <wps:cNvSpPr/>
                      <wps:spPr>
                        <a:xfrm>
                          <a:off x="8823258" y="6410024"/>
                          <a:ext cx="1872393" cy="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Rectangle 35"/>
                      <wps:cNvSpPr/>
                      <wps:spPr>
                        <a:xfrm>
                          <a:off x="8823260" y="1080165"/>
                          <a:ext cx="1872393" cy="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 22"/>
                      <wps:cNvSpPr/>
                      <wps:spPr>
                        <a:xfrm>
                          <a:off x="1080504" y="6589756"/>
                          <a:ext cx="0" cy="97214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Rectangle 33"/>
                      <wps:cNvSpPr/>
                      <wps:spPr>
                        <a:xfrm>
                          <a:off x="0" y="6410024"/>
                          <a:ext cx="899280" cy="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 24"/>
                      <wps:cNvSpPr/>
                      <wps:spPr>
                        <a:xfrm>
                          <a:off x="8644032" y="6589756"/>
                          <a:ext cx="0" cy="97214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Snijlinen A5" o:spid="_x0000_s1026" style="position:absolute;margin-left:0;margin-top:0;width:841.9pt;height:595.35pt;z-index:251663360;mso-position-horizontal-relative:page;mso-position-vertical-relative:page;mso-width-relative:margin;mso-height-relative:margin" coordorigin="" coordsize="106956,7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">
              <v:rect id="Rectangle 21" o:spid="_x0000_s1027" style="position:absolute;left:10805;width: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9P8MA&#10;AADbAAAADwAAAGRycy9kb3ducmV2LnhtbESP3YrCMBSE74V9h3AWvJE11QWp3UYRURD2YrX6AIfm&#10;9Ic2J6WJWt/eCMJeDjPzDZOuB9OKG/WutqxgNo1AEOdW11wquJz3XzEI55E1tpZJwYMcrFcfoxQT&#10;be98olvmSxEg7BJUUHnfJVK6vCKDbmo74uAVtjfog+xLqXu8B7hp5TyKFtJgzWGhwo62FeVNdjUK&#10;huXvt471BDM6Np3/W+6KeNMoNf4cNj8gPA3+P/xuH7SC+QxeX8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Y9P8MAAADbAAAADwAAAAAAAAAAAAAAAACYAgAAZHJzL2Rv&#10;d25yZXYueG1sUEsFBgAAAAAEAAQA9QAAAIgDAAAAAA==&#10;" filled="f" strokecolor="#0d0d0d [3069]" strokeweight=".25pt"/>
              <v:rect id="Rectangle 23" o:spid="_x0000_s1028" style="position:absolute;left:86440;width: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G08MA&#10;AADbAAAADwAAAGRycy9kb3ducmV2LnhtbESP3YrCMBSE7xd8h3AEbxZNVZBaG0VkBcGL1eoDHJrT&#10;H9qclCar9e3NwsJeDjPzDZPuBtOKB/WutqxgPotAEOdW11wquN+O0xiE88gaW8uk4EUOdtvRR4qJ&#10;tk++0iPzpQgQdgkqqLzvEildXpFBN7MdcfAK2xv0Qfal1D0+A9y0chFFK2mw5rBQYUeHivIm+zEK&#10;hvV5qWP9iRldms5/r7+KeN8oNRkP+w0IT4P/D/+1T1rBYgm/X8IP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gG08MAAADbAAAADwAAAAAAAAAAAAAAAACYAgAAZHJzL2Rv&#10;d25yZXYueG1sUEsFBgAAAAAEAAQA9QAAAIgDAAAAAA==&#10;" filled="f" strokecolor="#0d0d0d [3069]" strokeweight=".25pt"/>
              <v:rect id="Rectangle 32" o:spid="_x0000_s1029" style="position:absolute;left:190;top:10801;width:8993;height: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01lcMA&#10;AADbAAAADwAAAGRycy9kb3ducmV2LnhtbESP3YrCMBSE7xd8h3AEbxZNVZBaG0VkBcGL1eoDHJrT&#10;H9qclCar9e3NwsJeDjPzDZPuBtOKB/WutqxgPotAEOdW11wquN+O0xiE88gaW8uk4EUOdtvRR4qJ&#10;tk++0iPzpQgQdgkqqLzvEildXpFBN7MdcfAK2xv0Qfal1D0+A9y0chFFK2mw5rBQYUeHivIm+zEK&#10;hvV5qWP9iRldms5/r7+KeN8oNRkP+w0IT4P/D/+1T1rBcgG/X8IP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01lcMAAADbAAAADwAAAAAAAAAAAAAAAACYAgAAZHJzL2Rv&#10;d25yZXYueG1sUEsFBgAAAAAEAAQA9QAAAIgDAAAAAA==&#10;" filled="f" strokecolor="#0d0d0d [3069]" strokeweight=".25pt"/>
              <v:rect id="Rectangle 34" o:spid="_x0000_s1030" style="position:absolute;left:88232;top:64100;width:18724;height: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IesIA&#10;AADbAAAADwAAAGRycy9kb3ducmV2LnhtbESP3YrCMBSE7xf2HcJZ8GbR1B+kdo0ioiB4odZ9gENz&#10;bEubk9JErW9vBMHLYWa+YebLztTiRq0rLSsYDiIQxJnVJecK/s/bfgzCeWSNtWVS8CAHy8X31xwT&#10;be98olvqcxEg7BJUUHjfJFK6rCCDbmAb4uBdbGvQB9nmUrd4D3BTy1EUTaXBksNCgQ2tC8qq9GoU&#10;dLP9WMf6F1M6Vo0/zDaXeFUp1fvpVn8gPHX+E363d1rBeAKvL+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Ah6wgAAANsAAAAPAAAAAAAAAAAAAAAAAJgCAABkcnMvZG93&#10;bnJldi54bWxQSwUGAAAAAAQABAD1AAAAhwMAAAAA&#10;" filled="f" strokecolor="#0d0d0d [3069]" strokeweight=".25pt"/>
              <v:rect id="Rectangle 35" o:spid="_x0000_s1031" style="position:absolute;left:88232;top:10801;width:18724;height: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t4cIA&#10;AADbAAAADwAAAGRycy9kb3ducmV2LnhtbESP0YrCMBRE3xf2H8Jd8GXRVEWpXaOIKAg+qHU/4NJc&#10;29LmpjRR698bQfBxmJkzzHzZmVrcqHWlZQXDQQSCOLO65FzB/3nbj0E4j6yxtkwKHuRgufj+mmOi&#10;7Z1PdEt9LgKEXYIKCu+bREqXFWTQDWxDHLyLbQ36INtc6hbvAW5qOYqiqTRYclgosKF1QVmVXo2C&#10;brYf61j/YkrHqvGH2eYSryqlej/d6g+Ep85/wu/2TisYT+D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K3hwgAAANsAAAAPAAAAAAAAAAAAAAAAAJgCAABkcnMvZG93&#10;bnJldi54bWxQSwUGAAAAAAQABAD1AAAAhwMAAAAA&#10;" filled="f" strokecolor="#0d0d0d [3069]" strokeweight=".25pt"/>
              <v:rect id="Rectangle 22" o:spid="_x0000_s1032" style="position:absolute;left:10805;top:65897;width:0;height:9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jSMIA&#10;AADbAAAADwAAAGRycy9kb3ducmV2LnhtbESP0YrCMBRE3wX/IVxhX0TTrSBtNYqIguDDavUDLs21&#10;LW1uSpPV7t+bhYV9HGbmDLPeDqYVT+pdbVnB5zwCQVxYXXOp4H47zhIQziNrbC2Tgh9ysN2MR2vM&#10;tH3xlZ65L0WAsMtQQeV9l0npiooMurntiIP3sL1BH2RfSt3jK8BNK+MoWkqDNYeFCjvaV1Q0+bdR&#10;MKTnhU70FHO6NJ3/Sg+PZNco9TEZdisQngb/H/5rn7SCOIbfL+EH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KNIwgAAANsAAAAPAAAAAAAAAAAAAAAAAJgCAABkcnMvZG93&#10;bnJldi54bWxQSwUGAAAAAAQABAD1AAAAhwMAAAAA&#10;" filled="f" strokecolor="#0d0d0d [3069]" strokeweight=".25pt"/>
              <v:rect id="Rectangle 33" o:spid="_x0000_s1033" style="position:absolute;top:64100;width:8992;height: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QDsIA&#10;AADbAAAADwAAAGRycy9kb3ducmV2LnhtbESP0YrCMBRE34X9h3AXfBFNtSBt1yiyKCz4oNv1Ay7N&#10;tS1tbkoTtfv3RhB8HGbmDLPaDKYVN+pdbVnBfBaBIC6srrlUcP7bTxMQziNrbC2Tgn9ysFl/jFaY&#10;aXvnX7rlvhQBwi5DBZX3XSalKyoy6Ga2Iw7exfYGfZB9KXWP9wA3rVxE0VIarDksVNjRd0VFk1+N&#10;giE9xDrRE8zp1HT+mO4uybZRavw5bL9AeBr8O/xq/2gFcQzP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ZAOwgAAANsAAAAPAAAAAAAAAAAAAAAAAJgCAABkcnMvZG93&#10;bnJldi54bWxQSwUGAAAAAAQABAD1AAAAhwMAAAAA&#10;" filled="f" strokecolor="#0d0d0d [3069]" strokeweight=".25pt"/>
              <v:rect id="Rectangle 24" o:spid="_x0000_s1034" style="position:absolute;left:86440;top:65897;width:0;height:9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ep8MA&#10;AADbAAAADwAAAGRycy9kb3ducmV2LnhtbESP0YrCMBRE34X9h3AXfBFNdUXarlFEFBb2Qa37AZfm&#10;2pY2N6WJWv/eLAg+DjNzhlmue9OIG3WusqxgOolAEOdWV1wo+DvvxzEI55E1NpZJwYMcrFcfgyWm&#10;2t75RLfMFyJA2KWooPS+TaV0eUkG3cS2xMG72M6gD7IrpO7wHuCmkbMoWkiDFYeFElvalpTX2dUo&#10;6JPfLx3rEWZ0rFt/SHaXeFMrNfzsN98gPPX+HX61f7SC2Rz+v4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Gep8MAAADbAAAADwAAAAAAAAAAAAAAAACYAgAAZHJzL2Rv&#10;d25yZXYueG1sUEsFBgAAAAAEAAQA9QAAAIgDAAAAAA==&#10;" filled="f" strokecolor="#0d0d0d [3069]" strokeweight=".25pt"/>
              <w10:wrap anchorx="page" anchory="page"/>
            </v:group>
          </w:pict>
        </mc:Fallback>
      </mc:AlternateContent>
    </w:r>
    <w:r w:rsidR="006B6A54" w:rsidRPr="00F114FA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912E41" wp14:editId="6FA847AE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5378400" cy="1224000"/>
              <wp:effectExtent l="0" t="0" r="13335" b="14605"/>
              <wp:wrapNone/>
              <wp:docPr id="2" name="Rechthoek 2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78400" cy="12240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hoek 2" o:spid="_x0000_s1026" style="position:absolute;margin-left:0;margin-top:22.7pt;width:423.5pt;height:96.4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" filled="f" strokecolor="red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1A5"/>
    <w:multiLevelType w:val="hybridMultilevel"/>
    <w:tmpl w:val="C2387E92"/>
    <w:lvl w:ilvl="0" w:tplc="A724967C">
      <w:numFmt w:val="bullet"/>
      <w:lvlText w:val="-"/>
      <w:lvlJc w:val="left"/>
      <w:pPr>
        <w:ind w:left="360" w:hanging="360"/>
      </w:pPr>
      <w:rPr>
        <w:rFonts w:ascii="Panno Text" w:eastAsiaTheme="minorHAnsi" w:hAnsi="Panno Text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B5B62AE"/>
    <w:multiLevelType w:val="hybridMultilevel"/>
    <w:tmpl w:val="85FCBA52"/>
    <w:lvl w:ilvl="0" w:tplc="C24A4064">
      <w:numFmt w:val="bullet"/>
      <w:pStyle w:val="Instructie"/>
      <w:lvlText w:val="-"/>
      <w:lvlJc w:val="left"/>
      <w:pPr>
        <w:ind w:left="360" w:hanging="360"/>
      </w:pPr>
      <w:rPr>
        <w:rFonts w:ascii="Panno Text" w:eastAsiaTheme="minorHAnsi" w:hAnsi="Panno Text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uild" w:val="10"/>
    <w:docVar w:name="Date" w:val="16-12-2016"/>
    <w:docVar w:name="Developer" w:val="Hans Gouman"/>
    <w:docVar w:name="History" w:val="B10 - all fields copied from B7_x000d__x000a_B9 - p2, L1 style fixed_x000d__x000a_B8 - cutting lines repositioned; logo repositioned_x000d__x000a_B7 - 3 sign types_x000d__x000a_B6 - faculty names added_x000d__x000a_B5 - new English list_x000d__x000a_B4 - page switch; paperA5 &gt; A4; option lists filled; crossmarks added_x000d__x000a_B3 - font UGent Panno Text applied_x000d__x000a_B2 - security options and fields added _x000d__x000a_B1 - copy of 15 x 15 cm version"/>
    <w:docVar w:name="License" w:val="Developed by 12 Dozijn"/>
    <w:docVar w:name="Status" w:val="Draft"/>
    <w:docVar w:name="Version" w:val="1.1"/>
  </w:docVars>
  <w:rsids>
    <w:rsidRoot w:val="00DB4B6B"/>
    <w:rsid w:val="00052D95"/>
    <w:rsid w:val="0007540B"/>
    <w:rsid w:val="000C38D3"/>
    <w:rsid w:val="000F4654"/>
    <w:rsid w:val="00150C33"/>
    <w:rsid w:val="001A792D"/>
    <w:rsid w:val="001E5CB7"/>
    <w:rsid w:val="002140CB"/>
    <w:rsid w:val="00221CC4"/>
    <w:rsid w:val="00232C39"/>
    <w:rsid w:val="003406E7"/>
    <w:rsid w:val="003800F6"/>
    <w:rsid w:val="0038311A"/>
    <w:rsid w:val="003843E4"/>
    <w:rsid w:val="004A7E18"/>
    <w:rsid w:val="004B1796"/>
    <w:rsid w:val="004C1FA5"/>
    <w:rsid w:val="004C5A1A"/>
    <w:rsid w:val="00517403"/>
    <w:rsid w:val="00587486"/>
    <w:rsid w:val="005A1F98"/>
    <w:rsid w:val="005A512F"/>
    <w:rsid w:val="005C0A31"/>
    <w:rsid w:val="005C13A3"/>
    <w:rsid w:val="00611AFC"/>
    <w:rsid w:val="00630CA1"/>
    <w:rsid w:val="006B27EE"/>
    <w:rsid w:val="006B6A54"/>
    <w:rsid w:val="007135B6"/>
    <w:rsid w:val="00723BB9"/>
    <w:rsid w:val="00777FA2"/>
    <w:rsid w:val="007974B6"/>
    <w:rsid w:val="007A2607"/>
    <w:rsid w:val="007E6827"/>
    <w:rsid w:val="00807E26"/>
    <w:rsid w:val="00812E3E"/>
    <w:rsid w:val="008312C2"/>
    <w:rsid w:val="00856A4A"/>
    <w:rsid w:val="00875200"/>
    <w:rsid w:val="008A183E"/>
    <w:rsid w:val="008B56E9"/>
    <w:rsid w:val="008C23C5"/>
    <w:rsid w:val="00993045"/>
    <w:rsid w:val="009A3C80"/>
    <w:rsid w:val="009B65E3"/>
    <w:rsid w:val="00A167C6"/>
    <w:rsid w:val="00B02484"/>
    <w:rsid w:val="00BA2D46"/>
    <w:rsid w:val="00BB48EC"/>
    <w:rsid w:val="00BE2A9D"/>
    <w:rsid w:val="00C74C70"/>
    <w:rsid w:val="00CB465B"/>
    <w:rsid w:val="00CE2348"/>
    <w:rsid w:val="00D25057"/>
    <w:rsid w:val="00D3374F"/>
    <w:rsid w:val="00D43CAD"/>
    <w:rsid w:val="00D57388"/>
    <w:rsid w:val="00D83954"/>
    <w:rsid w:val="00DA7DB3"/>
    <w:rsid w:val="00DB4B6B"/>
    <w:rsid w:val="00E5562F"/>
    <w:rsid w:val="00E84870"/>
    <w:rsid w:val="00EB4987"/>
    <w:rsid w:val="00F114FA"/>
    <w:rsid w:val="00F41724"/>
    <w:rsid w:val="00F505A8"/>
    <w:rsid w:val="00F80D61"/>
    <w:rsid w:val="00F868AC"/>
    <w:rsid w:val="00FC0E65"/>
    <w:rsid w:val="00FF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locked="0" w:semiHidden="0" w:uiPriority="0" w:unhideWhenUsed="0" w:qFormat="1"/>
    <w:lsdException w:name="Default Paragraph Font" w:locked="0" w:uiPriority="1"/>
    <w:lsdException w:name="Subtitle" w:locked="0" w:semiHidden="0" w:uiPriority="1" w:unhideWhenUsed="0" w:qFormat="1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Table Columns 1" w:locked="0"/>
    <w:lsdException w:name="Table Grid" w:locked="0" w:semiHidden="0" w:uiPriority="39" w:unhideWhenUsed="0"/>
    <w:lsdException w:name="Placeholder Text" w:locked="0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8"/>
    <w:rsid w:val="008A183E"/>
    <w:pPr>
      <w:spacing w:after="0" w:line="360" w:lineRule="exact"/>
    </w:pPr>
    <w:rPr>
      <w:rFonts w:ascii="UGent Panno Text" w:hAnsi="UGent Panno Text"/>
      <w:color w:val="FFFFFF" w:themeColor="background1"/>
      <w:sz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locked/>
    <w:rsid w:val="00B02484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02484"/>
  </w:style>
  <w:style w:type="paragraph" w:styleId="Voettekst">
    <w:name w:val="footer"/>
    <w:basedOn w:val="Standaard"/>
    <w:link w:val="VoettekstChar"/>
    <w:uiPriority w:val="99"/>
    <w:unhideWhenUsed/>
    <w:locked/>
    <w:rsid w:val="00B02484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02484"/>
  </w:style>
  <w:style w:type="table" w:styleId="Tabelraster">
    <w:name w:val="Table Grid"/>
    <w:basedOn w:val="Standaardtabel"/>
    <w:uiPriority w:val="39"/>
    <w:locked/>
    <w:rsid w:val="00723B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aliases w:val="_Name L1 NL"/>
    <w:basedOn w:val="Standaard"/>
    <w:next w:val="Standaard"/>
    <w:link w:val="TitelChar"/>
    <w:qFormat/>
    <w:rsid w:val="008A183E"/>
    <w:pPr>
      <w:contextualSpacing/>
    </w:pPr>
    <w:rPr>
      <w:rFonts w:ascii="UGent Panno Text Medium" w:eastAsiaTheme="majorEastAsia" w:hAnsi="UGent Panno Text Medium" w:cstheme="majorBidi"/>
      <w:caps/>
      <w:kern w:val="28"/>
      <w:szCs w:val="56"/>
      <w:u w:val="single"/>
    </w:rPr>
  </w:style>
  <w:style w:type="character" w:customStyle="1" w:styleId="TitelChar">
    <w:name w:val="Titel Char"/>
    <w:aliases w:val="_Name L1 NL Char"/>
    <w:basedOn w:val="Standaardalinea-lettertype"/>
    <w:link w:val="Titel"/>
    <w:rsid w:val="008A183E"/>
    <w:rPr>
      <w:rFonts w:ascii="UGent Panno Text Medium" w:eastAsiaTheme="majorEastAsia" w:hAnsi="UGent Panno Text Medium" w:cstheme="majorBidi"/>
      <w:caps/>
      <w:color w:val="FFFFFF" w:themeColor="background1"/>
      <w:kern w:val="28"/>
      <w:sz w:val="32"/>
      <w:szCs w:val="56"/>
      <w:u w:val="single"/>
    </w:rPr>
  </w:style>
  <w:style w:type="paragraph" w:styleId="Ondertitel">
    <w:name w:val="Subtitle"/>
    <w:aliases w:val="_Name L1 EN"/>
    <w:basedOn w:val="Titel"/>
    <w:next w:val="Standaard"/>
    <w:link w:val="OndertitelChar"/>
    <w:uiPriority w:val="1"/>
    <w:qFormat/>
    <w:rsid w:val="00993045"/>
    <w:pPr>
      <w:numPr>
        <w:ilvl w:val="1"/>
      </w:numPr>
      <w:spacing w:after="160"/>
    </w:pPr>
    <w:rPr>
      <w:rFonts w:eastAsiaTheme="minorEastAsia"/>
      <w:i/>
    </w:rPr>
  </w:style>
  <w:style w:type="character" w:customStyle="1" w:styleId="OndertitelChar">
    <w:name w:val="Ondertitel Char"/>
    <w:aliases w:val="_Name L1 EN Char"/>
    <w:basedOn w:val="Standaardalinea-lettertype"/>
    <w:link w:val="Ondertitel"/>
    <w:uiPriority w:val="1"/>
    <w:rsid w:val="00A167C6"/>
    <w:rPr>
      <w:rFonts w:ascii="Panno Text Medium" w:eastAsiaTheme="minorEastAsia" w:hAnsi="Panno Text Medium" w:cstheme="majorBidi"/>
      <w:i/>
      <w:caps/>
      <w:color w:val="FFFFFF" w:themeColor="background1"/>
      <w:kern w:val="28"/>
      <w:sz w:val="32"/>
      <w:szCs w:val="56"/>
      <w:u w:val="single"/>
    </w:rPr>
  </w:style>
  <w:style w:type="paragraph" w:customStyle="1" w:styleId="NameL2">
    <w:name w:val="_Name L2"/>
    <w:basedOn w:val="Standaard"/>
    <w:uiPriority w:val="2"/>
    <w:qFormat/>
    <w:rsid w:val="00052D95"/>
    <w:rPr>
      <w:sz w:val="24"/>
    </w:rPr>
  </w:style>
  <w:style w:type="paragraph" w:customStyle="1" w:styleId="Nameperson">
    <w:name w:val="_Name person"/>
    <w:basedOn w:val="Standaard"/>
    <w:next w:val="Jobtitleperson"/>
    <w:uiPriority w:val="4"/>
    <w:qFormat/>
    <w:rsid w:val="007A2607"/>
    <w:pPr>
      <w:spacing w:line="440" w:lineRule="exact"/>
    </w:pPr>
    <w:rPr>
      <w:sz w:val="44"/>
    </w:rPr>
  </w:style>
  <w:style w:type="paragraph" w:customStyle="1" w:styleId="Jobtitleperson">
    <w:name w:val="_Job title person"/>
    <w:basedOn w:val="Standaard"/>
    <w:next w:val="Nameperson"/>
    <w:uiPriority w:val="5"/>
    <w:qFormat/>
    <w:rsid w:val="007A2607"/>
    <w:pPr>
      <w:spacing w:after="180"/>
    </w:pPr>
  </w:style>
  <w:style w:type="paragraph" w:styleId="Lijstalinea">
    <w:name w:val="List Paragraph"/>
    <w:basedOn w:val="Standaard"/>
    <w:uiPriority w:val="34"/>
    <w:locked/>
    <w:rsid w:val="001E5CB7"/>
    <w:pPr>
      <w:ind w:left="720"/>
      <w:contextualSpacing/>
    </w:pPr>
  </w:style>
  <w:style w:type="paragraph" w:customStyle="1" w:styleId="Instructie">
    <w:name w:val="_Instructie"/>
    <w:basedOn w:val="Lijstalinea"/>
    <w:uiPriority w:val="12"/>
    <w:rsid w:val="005C0A31"/>
    <w:pPr>
      <w:numPr>
        <w:numId w:val="2"/>
      </w:numPr>
      <w:spacing w:line="280" w:lineRule="exact"/>
      <w:ind w:left="284" w:hanging="284"/>
    </w:pPr>
    <w:rPr>
      <w:color w:val="auto"/>
      <w:sz w:val="24"/>
    </w:rPr>
  </w:style>
  <w:style w:type="character" w:styleId="Tekstvantijdelijkeaanduiding">
    <w:name w:val="Placeholder Text"/>
    <w:basedOn w:val="Standaardalinea-lettertype"/>
    <w:uiPriority w:val="99"/>
    <w:semiHidden/>
    <w:locked/>
    <w:rsid w:val="00F114FA"/>
    <w:rPr>
      <w:color w:val="808080"/>
    </w:rPr>
  </w:style>
  <w:style w:type="paragraph" w:customStyle="1" w:styleId="Instructiekop">
    <w:name w:val="_Instructiekop"/>
    <w:basedOn w:val="Standaard"/>
    <w:uiPriority w:val="8"/>
    <w:rsid w:val="005C0A31"/>
    <w:pPr>
      <w:spacing w:after="180"/>
    </w:pPr>
    <w:rPr>
      <w:b/>
      <w:color w:val="auto"/>
    </w:rPr>
  </w:style>
  <w:style w:type="paragraph" w:customStyle="1" w:styleId="Blankline">
    <w:name w:val="_Blank line"/>
    <w:basedOn w:val="Jobtitleperson"/>
    <w:uiPriority w:val="8"/>
    <w:rsid w:val="00D57388"/>
    <w:pPr>
      <w:spacing w:after="0" w:line="180" w:lineRule="exact"/>
    </w:pPr>
    <w:rPr>
      <w:sz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locked/>
    <w:rsid w:val="00DB4B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B4B6B"/>
    <w:rPr>
      <w:rFonts w:ascii="Tahoma" w:hAnsi="Tahoma" w:cs="Tahoma"/>
      <w:color w:val="FFFFFF" w:themeColor="background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locked="0" w:semiHidden="0" w:uiPriority="0" w:unhideWhenUsed="0" w:qFormat="1"/>
    <w:lsdException w:name="Default Paragraph Font" w:locked="0" w:uiPriority="1"/>
    <w:lsdException w:name="Subtitle" w:locked="0" w:semiHidden="0" w:uiPriority="1" w:unhideWhenUsed="0" w:qFormat="1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Table Columns 1" w:locked="0"/>
    <w:lsdException w:name="Table Grid" w:locked="0" w:semiHidden="0" w:uiPriority="39" w:unhideWhenUsed="0"/>
    <w:lsdException w:name="Placeholder Text" w:locked="0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8"/>
    <w:rsid w:val="008A183E"/>
    <w:pPr>
      <w:spacing w:after="0" w:line="360" w:lineRule="exact"/>
    </w:pPr>
    <w:rPr>
      <w:rFonts w:ascii="UGent Panno Text" w:hAnsi="UGent Panno Text"/>
      <w:color w:val="FFFFFF" w:themeColor="background1"/>
      <w:sz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locked/>
    <w:rsid w:val="00B02484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02484"/>
  </w:style>
  <w:style w:type="paragraph" w:styleId="Voettekst">
    <w:name w:val="footer"/>
    <w:basedOn w:val="Standaard"/>
    <w:link w:val="VoettekstChar"/>
    <w:uiPriority w:val="99"/>
    <w:unhideWhenUsed/>
    <w:locked/>
    <w:rsid w:val="00B02484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02484"/>
  </w:style>
  <w:style w:type="table" w:styleId="Tabelraster">
    <w:name w:val="Table Grid"/>
    <w:basedOn w:val="Standaardtabel"/>
    <w:uiPriority w:val="39"/>
    <w:locked/>
    <w:rsid w:val="00723B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aliases w:val="_Name L1 NL"/>
    <w:basedOn w:val="Standaard"/>
    <w:next w:val="Standaard"/>
    <w:link w:val="TitelChar"/>
    <w:qFormat/>
    <w:rsid w:val="008A183E"/>
    <w:pPr>
      <w:contextualSpacing/>
    </w:pPr>
    <w:rPr>
      <w:rFonts w:ascii="UGent Panno Text Medium" w:eastAsiaTheme="majorEastAsia" w:hAnsi="UGent Panno Text Medium" w:cstheme="majorBidi"/>
      <w:caps/>
      <w:kern w:val="28"/>
      <w:szCs w:val="56"/>
      <w:u w:val="single"/>
    </w:rPr>
  </w:style>
  <w:style w:type="character" w:customStyle="1" w:styleId="TitelChar">
    <w:name w:val="Titel Char"/>
    <w:aliases w:val="_Name L1 NL Char"/>
    <w:basedOn w:val="Standaardalinea-lettertype"/>
    <w:link w:val="Titel"/>
    <w:rsid w:val="008A183E"/>
    <w:rPr>
      <w:rFonts w:ascii="UGent Panno Text Medium" w:eastAsiaTheme="majorEastAsia" w:hAnsi="UGent Panno Text Medium" w:cstheme="majorBidi"/>
      <w:caps/>
      <w:color w:val="FFFFFF" w:themeColor="background1"/>
      <w:kern w:val="28"/>
      <w:sz w:val="32"/>
      <w:szCs w:val="56"/>
      <w:u w:val="single"/>
    </w:rPr>
  </w:style>
  <w:style w:type="paragraph" w:styleId="Ondertitel">
    <w:name w:val="Subtitle"/>
    <w:aliases w:val="_Name L1 EN"/>
    <w:basedOn w:val="Titel"/>
    <w:next w:val="Standaard"/>
    <w:link w:val="OndertitelChar"/>
    <w:uiPriority w:val="1"/>
    <w:qFormat/>
    <w:rsid w:val="00993045"/>
    <w:pPr>
      <w:numPr>
        <w:ilvl w:val="1"/>
      </w:numPr>
      <w:spacing w:after="160"/>
    </w:pPr>
    <w:rPr>
      <w:rFonts w:eastAsiaTheme="minorEastAsia"/>
      <w:i/>
    </w:rPr>
  </w:style>
  <w:style w:type="character" w:customStyle="1" w:styleId="OndertitelChar">
    <w:name w:val="Ondertitel Char"/>
    <w:aliases w:val="_Name L1 EN Char"/>
    <w:basedOn w:val="Standaardalinea-lettertype"/>
    <w:link w:val="Ondertitel"/>
    <w:uiPriority w:val="1"/>
    <w:rsid w:val="00A167C6"/>
    <w:rPr>
      <w:rFonts w:ascii="Panno Text Medium" w:eastAsiaTheme="minorEastAsia" w:hAnsi="Panno Text Medium" w:cstheme="majorBidi"/>
      <w:i/>
      <w:caps/>
      <w:color w:val="FFFFFF" w:themeColor="background1"/>
      <w:kern w:val="28"/>
      <w:sz w:val="32"/>
      <w:szCs w:val="56"/>
      <w:u w:val="single"/>
    </w:rPr>
  </w:style>
  <w:style w:type="paragraph" w:customStyle="1" w:styleId="NameL2">
    <w:name w:val="_Name L2"/>
    <w:basedOn w:val="Standaard"/>
    <w:uiPriority w:val="2"/>
    <w:qFormat/>
    <w:rsid w:val="00052D95"/>
    <w:rPr>
      <w:sz w:val="24"/>
    </w:rPr>
  </w:style>
  <w:style w:type="paragraph" w:customStyle="1" w:styleId="Nameperson">
    <w:name w:val="_Name person"/>
    <w:basedOn w:val="Standaard"/>
    <w:next w:val="Jobtitleperson"/>
    <w:uiPriority w:val="4"/>
    <w:qFormat/>
    <w:rsid w:val="007A2607"/>
    <w:pPr>
      <w:spacing w:line="440" w:lineRule="exact"/>
    </w:pPr>
    <w:rPr>
      <w:sz w:val="44"/>
    </w:rPr>
  </w:style>
  <w:style w:type="paragraph" w:customStyle="1" w:styleId="Jobtitleperson">
    <w:name w:val="_Job title person"/>
    <w:basedOn w:val="Standaard"/>
    <w:next w:val="Nameperson"/>
    <w:uiPriority w:val="5"/>
    <w:qFormat/>
    <w:rsid w:val="007A2607"/>
    <w:pPr>
      <w:spacing w:after="180"/>
    </w:pPr>
  </w:style>
  <w:style w:type="paragraph" w:styleId="Lijstalinea">
    <w:name w:val="List Paragraph"/>
    <w:basedOn w:val="Standaard"/>
    <w:uiPriority w:val="34"/>
    <w:locked/>
    <w:rsid w:val="001E5CB7"/>
    <w:pPr>
      <w:ind w:left="720"/>
      <w:contextualSpacing/>
    </w:pPr>
  </w:style>
  <w:style w:type="paragraph" w:customStyle="1" w:styleId="Instructie">
    <w:name w:val="_Instructie"/>
    <w:basedOn w:val="Lijstalinea"/>
    <w:uiPriority w:val="12"/>
    <w:rsid w:val="005C0A31"/>
    <w:pPr>
      <w:numPr>
        <w:numId w:val="2"/>
      </w:numPr>
      <w:spacing w:line="280" w:lineRule="exact"/>
      <w:ind w:left="284" w:hanging="284"/>
    </w:pPr>
    <w:rPr>
      <w:color w:val="auto"/>
      <w:sz w:val="24"/>
    </w:rPr>
  </w:style>
  <w:style w:type="character" w:styleId="Tekstvantijdelijkeaanduiding">
    <w:name w:val="Placeholder Text"/>
    <w:basedOn w:val="Standaardalinea-lettertype"/>
    <w:uiPriority w:val="99"/>
    <w:semiHidden/>
    <w:locked/>
    <w:rsid w:val="00F114FA"/>
    <w:rPr>
      <w:color w:val="808080"/>
    </w:rPr>
  </w:style>
  <w:style w:type="paragraph" w:customStyle="1" w:styleId="Instructiekop">
    <w:name w:val="_Instructiekop"/>
    <w:basedOn w:val="Standaard"/>
    <w:uiPriority w:val="8"/>
    <w:rsid w:val="005C0A31"/>
    <w:pPr>
      <w:spacing w:after="180"/>
    </w:pPr>
    <w:rPr>
      <w:b/>
      <w:color w:val="auto"/>
    </w:rPr>
  </w:style>
  <w:style w:type="paragraph" w:customStyle="1" w:styleId="Blankline">
    <w:name w:val="_Blank line"/>
    <w:basedOn w:val="Jobtitleperson"/>
    <w:uiPriority w:val="8"/>
    <w:rsid w:val="00D57388"/>
    <w:pPr>
      <w:spacing w:after="0" w:line="180" w:lineRule="exact"/>
    </w:pPr>
    <w:rPr>
      <w:sz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locked/>
    <w:rsid w:val="00DB4B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B4B6B"/>
    <w:rPr>
      <w:rFonts w:ascii="Tahoma" w:hAnsi="Tahoma" w:cs="Tahoma"/>
      <w:color w:val="FFFFFF" w:themeColor="background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55C87DB8FDB4C8D994514EE35990B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C849D6-38B0-4FCF-9ACC-BF4902AF1386}"/>
      </w:docPartPr>
      <w:docPartBody>
        <w:p w:rsidR="00000000" w:rsidRDefault="00126985">
          <w:pPr>
            <w:pStyle w:val="455C87DB8FDB4C8D994514EE35990B5A"/>
          </w:pPr>
          <w:r w:rsidRPr="003843E4">
            <w:rPr>
              <w:rStyle w:val="TitelChar"/>
              <w:color w:val="1E64C8"/>
            </w:rPr>
            <w:t>&lt; dienst, afdeling of vakgroep &gt;</w:t>
          </w:r>
        </w:p>
      </w:docPartBody>
    </w:docPart>
    <w:docPart>
      <w:docPartPr>
        <w:name w:val="4E772F00004245F5B7E0A6E6CBA85C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EB26B6-2731-43B3-BB2A-4B9D5810F601}"/>
      </w:docPartPr>
      <w:docPartBody>
        <w:p w:rsidR="00000000" w:rsidRDefault="00126985">
          <w:pPr>
            <w:pStyle w:val="4E772F00004245F5B7E0A6E6CBA85C13"/>
          </w:pPr>
          <w:r w:rsidRPr="00F505A8">
            <w:rPr>
              <w:rStyle w:val="Tekstvantijdelijkeaanduiding"/>
              <w:color w:val="1E64C8"/>
            </w:rPr>
            <w:t>&lt; dienst, afdeling of vakgroep (Engels) &gt;</w:t>
          </w:r>
          <w:r w:rsidRPr="00F505A8">
            <w:rPr>
              <w:rStyle w:val="Tekstvantijdelijkeaanduiding"/>
            </w:rPr>
            <w:t xml:space="preserve"> </w:t>
          </w:r>
        </w:p>
      </w:docPartBody>
    </w:docPart>
    <w:docPart>
      <w:docPartPr>
        <w:name w:val="9E1EC0299F7740BCA01F4727E8F1DB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176919-7DA5-4ACC-97B5-6DDD03EDBC11}"/>
      </w:docPartPr>
      <w:docPartBody>
        <w:p w:rsidR="00000000" w:rsidRDefault="00126985">
          <w:pPr>
            <w:pStyle w:val="9E1EC0299F7740BCA01F4727E8F1DB48"/>
          </w:pPr>
          <w:r w:rsidRPr="00F505A8">
            <w:rPr>
              <w:rStyle w:val="Tekstvantijdelijkeaanduiding"/>
              <w:color w:val="1E64C8"/>
            </w:rPr>
            <w:t>&lt; directie of faculteit &gt;</w:t>
          </w:r>
        </w:p>
      </w:docPartBody>
    </w:docPart>
    <w:docPart>
      <w:docPartPr>
        <w:name w:val="4D90BB1CFF2A4935B353A75303EB7C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42CEA5-AC1B-4106-A12F-0EBC01D9912F}"/>
      </w:docPartPr>
      <w:docPartBody>
        <w:p w:rsidR="00000000" w:rsidRDefault="00126985">
          <w:pPr>
            <w:pStyle w:val="4D90BB1CFF2A4935B353A75303EB7C38"/>
          </w:pPr>
          <w:r w:rsidRPr="00360225">
            <w:rPr>
              <w:color w:val="1E64C8"/>
            </w:rPr>
            <w:t xml:space="preserve">&lt; naam </w:t>
          </w:r>
          <w:r>
            <w:rPr>
              <w:color w:val="1E64C8"/>
            </w:rPr>
            <w:t>4</w:t>
          </w:r>
          <w:r w:rsidRPr="00360225">
            <w:rPr>
              <w:color w:val="1E64C8"/>
            </w:rPr>
            <w:t xml:space="preserve"> &gt;</w:t>
          </w:r>
        </w:p>
      </w:docPartBody>
    </w:docPart>
    <w:docPart>
      <w:docPartPr>
        <w:name w:val="265BCB223A7B43CF909BBF8B74F525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1205A3-76E3-4675-A42C-D1A00E469E29}"/>
      </w:docPartPr>
      <w:docPartBody>
        <w:p w:rsidR="00000000" w:rsidRDefault="00126985">
          <w:pPr>
            <w:pStyle w:val="265BCB223A7B43CF909BBF8B74F52558"/>
          </w:pPr>
          <w:r w:rsidRPr="00200FB7">
            <w:rPr>
              <w:rStyle w:val="Tekstvantijdelijkeaanduiding"/>
              <w:color w:val="1E64C8"/>
            </w:rPr>
            <w:t xml:space="preserve">&lt; </w:t>
          </w:r>
          <w:r>
            <w:rPr>
              <w:rStyle w:val="Tekstvantijdelijkeaanduiding"/>
              <w:color w:val="1E64C8"/>
            </w:rPr>
            <w:t>functie 4</w:t>
          </w:r>
          <w:r w:rsidRPr="00200FB7">
            <w:rPr>
              <w:rStyle w:val="Tekstvantijdelijkeaanduiding"/>
              <w:color w:val="1E64C8"/>
            </w:rPr>
            <w:t xml:space="preserve"> &gt;</w:t>
          </w:r>
        </w:p>
      </w:docPartBody>
    </w:docPart>
    <w:docPart>
      <w:docPartPr>
        <w:name w:val="5D953AF7304D4DB691DECCDF228973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F90B6A-2E59-4372-9039-378925864965}"/>
      </w:docPartPr>
      <w:docPartBody>
        <w:p w:rsidR="00000000" w:rsidRDefault="00126985">
          <w:pPr>
            <w:pStyle w:val="5D953AF7304D4DB691DECCDF228973D7"/>
          </w:pPr>
          <w:r w:rsidRPr="00360225">
            <w:rPr>
              <w:color w:val="1E64C8"/>
            </w:rPr>
            <w:t xml:space="preserve">&lt; naam </w:t>
          </w:r>
          <w:r>
            <w:rPr>
              <w:color w:val="1E64C8"/>
            </w:rPr>
            <w:t>3</w:t>
          </w:r>
          <w:r w:rsidRPr="00360225">
            <w:rPr>
              <w:color w:val="1E64C8"/>
            </w:rPr>
            <w:t xml:space="preserve"> &gt;</w:t>
          </w:r>
        </w:p>
      </w:docPartBody>
    </w:docPart>
    <w:docPart>
      <w:docPartPr>
        <w:name w:val="33D0EA65B570459AB117A3F339EECC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17FF46-211C-4F9E-9629-CC12214F23C0}"/>
      </w:docPartPr>
      <w:docPartBody>
        <w:p w:rsidR="00000000" w:rsidRDefault="00126985">
          <w:pPr>
            <w:pStyle w:val="33D0EA65B570459AB117A3F339EECCAC"/>
          </w:pPr>
          <w:r w:rsidRPr="00200FB7">
            <w:rPr>
              <w:rStyle w:val="Tekstvantijdelijkeaanduiding"/>
              <w:color w:val="1E64C8"/>
            </w:rPr>
            <w:t xml:space="preserve">&lt; functie </w:t>
          </w:r>
          <w:r>
            <w:rPr>
              <w:rStyle w:val="Tekstvantijdelijkeaanduiding"/>
              <w:color w:val="1E64C8"/>
            </w:rPr>
            <w:t>3</w:t>
          </w:r>
          <w:r w:rsidRPr="00200FB7">
            <w:rPr>
              <w:rStyle w:val="Tekstvantijdelijkeaanduiding"/>
              <w:color w:val="1E64C8"/>
            </w:rPr>
            <w:t xml:space="preserve"> &gt;</w:t>
          </w:r>
        </w:p>
      </w:docPartBody>
    </w:docPart>
    <w:docPart>
      <w:docPartPr>
        <w:name w:val="75CD084CE3C447C5B972E6BA1008D4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DE60C8-A4EB-4FAD-A0B2-9CA2F6EED8E8}"/>
      </w:docPartPr>
      <w:docPartBody>
        <w:p w:rsidR="00000000" w:rsidRDefault="00126985">
          <w:pPr>
            <w:pStyle w:val="75CD084CE3C447C5B972E6BA1008D45B"/>
          </w:pPr>
          <w:r w:rsidRPr="003406E7">
            <w:rPr>
              <w:color w:val="1E64C8"/>
            </w:rPr>
            <w:t>&lt; naam 2 &gt;</w:t>
          </w:r>
        </w:p>
      </w:docPartBody>
    </w:docPart>
    <w:docPart>
      <w:docPartPr>
        <w:name w:val="9B8C908205144531BF1E078D422694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3DF030-229A-4FA0-AB1B-F4D8E7A25385}"/>
      </w:docPartPr>
      <w:docPartBody>
        <w:p w:rsidR="00000000" w:rsidRDefault="00126985">
          <w:pPr>
            <w:pStyle w:val="9B8C908205144531BF1E078D4226945D"/>
          </w:pPr>
          <w:r w:rsidRPr="00200FB7">
            <w:rPr>
              <w:rStyle w:val="Tekstvantijdelijkeaanduiding"/>
              <w:color w:val="1E64C8"/>
            </w:rPr>
            <w:t>&lt; functie 2 &gt;</w:t>
          </w:r>
        </w:p>
      </w:docPartBody>
    </w:docPart>
    <w:docPart>
      <w:docPartPr>
        <w:name w:val="509C45BE489E4652AE7AB193F3BC05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D3FBC25-82B7-45F1-AB7C-B613F620CE05}"/>
      </w:docPartPr>
      <w:docPartBody>
        <w:p w:rsidR="00000000" w:rsidRDefault="00126985">
          <w:pPr>
            <w:pStyle w:val="509C45BE489E4652AE7AB193F3BC05D4"/>
          </w:pPr>
          <w:r w:rsidRPr="003406E7">
            <w:rPr>
              <w:color w:val="1E64C8"/>
            </w:rPr>
            <w:t>&lt; naam 1 &gt;</w:t>
          </w:r>
        </w:p>
      </w:docPartBody>
    </w:docPart>
    <w:docPart>
      <w:docPartPr>
        <w:name w:val="E4378D0725E4481A9FE2484BBE41502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403C52-0E34-4834-AEAD-5C46F2C03147}"/>
      </w:docPartPr>
      <w:docPartBody>
        <w:p w:rsidR="00000000" w:rsidRDefault="00126985">
          <w:pPr>
            <w:pStyle w:val="E4378D0725E4481A9FE2484BBE41502B"/>
          </w:pPr>
          <w:r w:rsidRPr="00360225">
            <w:rPr>
              <w:color w:val="1E64C8"/>
            </w:rPr>
            <w:t xml:space="preserve">&lt; </w:t>
          </w:r>
          <w:r w:rsidRPr="00360225">
            <w:rPr>
              <w:rStyle w:val="Tekstvantijdelijkeaanduiding"/>
              <w:color w:val="1E64C8"/>
            </w:rPr>
            <w:t>functie 1 &gt;</w:t>
          </w:r>
        </w:p>
      </w:docPartBody>
    </w:docPart>
    <w:docPart>
      <w:docPartPr>
        <w:name w:val="5C74AB32DB9A447F857927B0DF355C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252C3E-24BA-4B2A-A722-EF29B89A4108}"/>
      </w:docPartPr>
      <w:docPartBody>
        <w:p w:rsidR="00000000" w:rsidRDefault="00126985">
          <w:pPr>
            <w:pStyle w:val="5C74AB32DB9A447F857927B0DF355CA3"/>
          </w:pPr>
          <w:r w:rsidRPr="00116014">
            <w:rPr>
              <w:rStyle w:val="Tekstvantijdelijkeaanduiding"/>
              <w:color w:val="1E64C8"/>
            </w:rPr>
            <w:t>&lt;</w:t>
          </w:r>
          <w:r>
            <w:rPr>
              <w:rStyle w:val="Tekstvantijdelijkeaanduiding"/>
              <w:color w:val="1E64C8"/>
            </w:rPr>
            <w:t xml:space="preserve"> </w:t>
          </w:r>
          <w:r w:rsidRPr="00116014">
            <w:rPr>
              <w:rStyle w:val="Tekstvantijdelijkeaanduiding"/>
              <w:color w:val="1E64C8"/>
            </w:rPr>
            <w:t>dienst, afd</w:t>
          </w:r>
          <w:r>
            <w:rPr>
              <w:rStyle w:val="Tekstvantijdelijkeaanduiding"/>
              <w:color w:val="1E64C8"/>
            </w:rPr>
            <w:t>e</w:t>
          </w:r>
          <w:r w:rsidRPr="00116014">
            <w:rPr>
              <w:rStyle w:val="Tekstvantijdelijkeaanduiding"/>
              <w:color w:val="1E64C8"/>
            </w:rPr>
            <w:t>ling of vakgroep</w:t>
          </w:r>
          <w:r>
            <w:rPr>
              <w:rStyle w:val="Tekstvantijdelijkeaanduiding"/>
              <w:color w:val="1E64C8"/>
            </w:rPr>
            <w:t xml:space="preserve"> </w:t>
          </w:r>
          <w:r w:rsidRPr="00116014">
            <w:rPr>
              <w:rStyle w:val="Tekstvantijdelijkeaanduiding"/>
              <w:color w:val="1E64C8"/>
            </w:rPr>
            <w:t>&gt;</w:t>
          </w:r>
        </w:p>
      </w:docPartBody>
    </w:docPart>
    <w:docPart>
      <w:docPartPr>
        <w:name w:val="8D9A8404FB8D4E5EACF10A49B3AB9B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9DC4E7-2DB8-44A1-A830-F67F154D0CB0}"/>
      </w:docPartPr>
      <w:docPartBody>
        <w:p w:rsidR="00000000" w:rsidRDefault="00126985">
          <w:pPr>
            <w:pStyle w:val="8D9A8404FB8D4E5EACF10A49B3AB9B75"/>
          </w:pPr>
          <w:r>
            <w:rPr>
              <w:rStyle w:val="Tekstvantijdelijkeaanduiding"/>
              <w:color w:val="1E64C8"/>
            </w:rPr>
            <w:t xml:space="preserve">&lt; dienst, afdeling of vakgroep </w:t>
          </w:r>
          <w:r w:rsidRPr="003250D4">
            <w:rPr>
              <w:rStyle w:val="Tekstvantijdelijkeaanduiding"/>
              <w:color w:val="1E64C8"/>
            </w:rPr>
            <w:t>(Engels)</w:t>
          </w:r>
          <w:r>
            <w:rPr>
              <w:rStyle w:val="Tekstvantijdelijkeaanduiding"/>
              <w:color w:val="1E64C8"/>
            </w:rPr>
            <w:t xml:space="preserve"> &gt; </w:t>
          </w:r>
        </w:p>
      </w:docPartBody>
    </w:docPart>
    <w:docPart>
      <w:docPartPr>
        <w:name w:val="CB6D04E5C77E444C841CA1C4330FAA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1D6B4A-48C0-498D-8D75-B1457C2D0ACA}"/>
      </w:docPartPr>
      <w:docPartBody>
        <w:p w:rsidR="00000000" w:rsidRDefault="00126985">
          <w:pPr>
            <w:pStyle w:val="CB6D04E5C77E444C841CA1C4330FAA3D"/>
          </w:pPr>
          <w:r w:rsidRPr="00116014">
            <w:rPr>
              <w:rStyle w:val="Tekstvantijdelijkeaanduiding"/>
              <w:color w:val="1E64C8"/>
            </w:rPr>
            <w:t>&lt;</w:t>
          </w:r>
          <w:r>
            <w:rPr>
              <w:rStyle w:val="Tekstvantijdelijkeaanduiding"/>
              <w:color w:val="1E64C8"/>
            </w:rPr>
            <w:t xml:space="preserve"> </w:t>
          </w:r>
          <w:r w:rsidRPr="00116014">
            <w:rPr>
              <w:rStyle w:val="Tekstvantijdelijkeaanduiding"/>
              <w:color w:val="1E64C8"/>
            </w:rPr>
            <w:t>di</w:t>
          </w:r>
          <w:r>
            <w:rPr>
              <w:rStyle w:val="Tekstvantijdelijkeaanduiding"/>
              <w:color w:val="1E64C8"/>
            </w:rPr>
            <w:t>rectie</w:t>
          </w:r>
          <w:r w:rsidRPr="00116014">
            <w:rPr>
              <w:rStyle w:val="Tekstvantijdelijkeaanduiding"/>
              <w:color w:val="1E64C8"/>
            </w:rPr>
            <w:t xml:space="preserve"> </w:t>
          </w:r>
          <w:r>
            <w:rPr>
              <w:rStyle w:val="Tekstvantijdelijkeaanduiding"/>
              <w:color w:val="1E64C8"/>
            </w:rPr>
            <w:t xml:space="preserve">of faculteit </w:t>
          </w:r>
          <w:r w:rsidRPr="00116014">
            <w:rPr>
              <w:rStyle w:val="Tekstvantijdelijkeaanduiding"/>
              <w:color w:val="1E64C8"/>
            </w:rPr>
            <w:t>&gt;</w:t>
          </w:r>
        </w:p>
      </w:docPartBody>
    </w:docPart>
    <w:docPart>
      <w:docPartPr>
        <w:name w:val="FA9DDCC21F58476CAAAC95045FEA64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0CE6CD-9016-4296-8EBB-F72F1CBDE716}"/>
      </w:docPartPr>
      <w:docPartBody>
        <w:p w:rsidR="00000000" w:rsidRDefault="00126985">
          <w:pPr>
            <w:pStyle w:val="FA9DDCC21F58476CAAAC95045FEA64EC"/>
          </w:pPr>
          <w:r w:rsidRPr="00360225">
            <w:rPr>
              <w:color w:val="1E64C8"/>
            </w:rPr>
            <w:t xml:space="preserve">&lt; naam </w:t>
          </w:r>
          <w:r>
            <w:rPr>
              <w:color w:val="1E64C8"/>
            </w:rPr>
            <w:t>7</w:t>
          </w:r>
          <w:r w:rsidRPr="00360225">
            <w:rPr>
              <w:color w:val="1E64C8"/>
            </w:rPr>
            <w:t xml:space="preserve"> &gt;</w:t>
          </w:r>
        </w:p>
      </w:docPartBody>
    </w:docPart>
    <w:docPart>
      <w:docPartPr>
        <w:name w:val="EAF07BBD831B4828896897405BA820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082EBA-353F-4163-9411-1CA57BACBC8F}"/>
      </w:docPartPr>
      <w:docPartBody>
        <w:p w:rsidR="00000000" w:rsidRDefault="00126985">
          <w:pPr>
            <w:pStyle w:val="EAF07BBD831B4828896897405BA82069"/>
          </w:pPr>
          <w:r w:rsidRPr="00200FB7">
            <w:rPr>
              <w:rStyle w:val="Tekstvantijdelijkeaanduiding"/>
              <w:color w:val="1E64C8"/>
            </w:rPr>
            <w:t xml:space="preserve">&lt; </w:t>
          </w:r>
          <w:r>
            <w:rPr>
              <w:rStyle w:val="Tekstvantijdelijkeaanduiding"/>
              <w:color w:val="1E64C8"/>
            </w:rPr>
            <w:t>functie 7</w:t>
          </w:r>
          <w:r w:rsidRPr="00200FB7">
            <w:rPr>
              <w:rStyle w:val="Tekstvantijdelijkeaanduiding"/>
              <w:color w:val="1E64C8"/>
            </w:rPr>
            <w:t xml:space="preserve"> &gt;</w:t>
          </w:r>
        </w:p>
      </w:docPartBody>
    </w:docPart>
    <w:docPart>
      <w:docPartPr>
        <w:name w:val="0805CC7549B74148B8268960DD307FF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DEAC75-A15D-4704-A4DF-C23CADDD5594}"/>
      </w:docPartPr>
      <w:docPartBody>
        <w:p w:rsidR="00000000" w:rsidRDefault="00126985">
          <w:pPr>
            <w:pStyle w:val="0805CC7549B74148B8268960DD307FF3"/>
          </w:pPr>
          <w:r w:rsidRPr="00360225">
            <w:rPr>
              <w:color w:val="1E64C8"/>
            </w:rPr>
            <w:t xml:space="preserve">&lt; naam </w:t>
          </w:r>
          <w:r>
            <w:rPr>
              <w:color w:val="1E64C8"/>
            </w:rPr>
            <w:t>5</w:t>
          </w:r>
          <w:r w:rsidRPr="00360225">
            <w:rPr>
              <w:color w:val="1E64C8"/>
            </w:rPr>
            <w:t xml:space="preserve"> &gt;</w:t>
          </w:r>
        </w:p>
      </w:docPartBody>
    </w:docPart>
    <w:docPart>
      <w:docPartPr>
        <w:name w:val="A438D6F5EB164BB787BB373A8AD220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8E8EE0-2EBB-4E44-807B-06607EB14C29}"/>
      </w:docPartPr>
      <w:docPartBody>
        <w:p w:rsidR="00000000" w:rsidRDefault="00126985">
          <w:pPr>
            <w:pStyle w:val="A438D6F5EB164BB787BB373A8AD2209B"/>
          </w:pPr>
          <w:r w:rsidRPr="00200FB7">
            <w:rPr>
              <w:rStyle w:val="Tekstvantijdelijkeaanduiding"/>
              <w:color w:val="1E64C8"/>
            </w:rPr>
            <w:t xml:space="preserve">&lt; functie </w:t>
          </w:r>
          <w:r>
            <w:rPr>
              <w:rStyle w:val="Tekstvantijdelijkeaanduiding"/>
              <w:color w:val="1E64C8"/>
            </w:rPr>
            <w:t>5</w:t>
          </w:r>
          <w:r w:rsidRPr="00200FB7">
            <w:rPr>
              <w:rStyle w:val="Tekstvantijdelijkeaanduiding"/>
              <w:color w:val="1E64C8"/>
            </w:rPr>
            <w:t xml:space="preserve"> &gt;</w:t>
          </w:r>
        </w:p>
      </w:docPartBody>
    </w:docPart>
    <w:docPart>
      <w:docPartPr>
        <w:name w:val="EE5528F217AA4E058A673E2CDE13AB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AAEFFC-15C4-4802-9643-1EDC9BE6B3D8}"/>
      </w:docPartPr>
      <w:docPartBody>
        <w:p w:rsidR="00000000" w:rsidRDefault="00126985">
          <w:pPr>
            <w:pStyle w:val="EE5528F217AA4E058A673E2CDE13ABEC"/>
          </w:pPr>
          <w:r w:rsidRPr="003406E7">
            <w:rPr>
              <w:color w:val="1E64C8"/>
            </w:rPr>
            <w:t xml:space="preserve">&lt; naam </w:t>
          </w:r>
          <w:r>
            <w:rPr>
              <w:color w:val="1E64C8"/>
            </w:rPr>
            <w:t>3</w:t>
          </w:r>
          <w:r w:rsidRPr="003406E7">
            <w:rPr>
              <w:color w:val="1E64C8"/>
            </w:rPr>
            <w:t xml:space="preserve"> &gt;</w:t>
          </w:r>
        </w:p>
      </w:docPartBody>
    </w:docPart>
    <w:docPart>
      <w:docPartPr>
        <w:name w:val="7E0EAAF533EA4B1B88A0DF6777406C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B2FE70-9E00-4456-849B-90FE42DDF783}"/>
      </w:docPartPr>
      <w:docPartBody>
        <w:p w:rsidR="00000000" w:rsidRDefault="00126985">
          <w:pPr>
            <w:pStyle w:val="7E0EAAF533EA4B1B88A0DF6777406C9F"/>
          </w:pPr>
          <w:r w:rsidRPr="00200FB7">
            <w:rPr>
              <w:rStyle w:val="Tekstvantijdelijkeaanduiding"/>
              <w:color w:val="1E64C8"/>
            </w:rPr>
            <w:t xml:space="preserve">&lt; functie </w:t>
          </w:r>
          <w:r>
            <w:rPr>
              <w:rStyle w:val="Tekstvantijdelijkeaanduiding"/>
              <w:color w:val="1E64C8"/>
            </w:rPr>
            <w:t>3</w:t>
          </w:r>
          <w:r w:rsidRPr="00200FB7">
            <w:rPr>
              <w:rStyle w:val="Tekstvantijdelijkeaanduiding"/>
              <w:color w:val="1E64C8"/>
            </w:rPr>
            <w:t xml:space="preserve"> &gt;</w:t>
          </w:r>
        </w:p>
      </w:docPartBody>
    </w:docPart>
    <w:docPart>
      <w:docPartPr>
        <w:name w:val="93CF4D8008334EB396A0ED3723645E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16259B-DF74-4652-9B82-D25CCE8C137A}"/>
      </w:docPartPr>
      <w:docPartBody>
        <w:p w:rsidR="00000000" w:rsidRDefault="00126985">
          <w:pPr>
            <w:pStyle w:val="93CF4D8008334EB396A0ED3723645E5C"/>
          </w:pPr>
          <w:r w:rsidRPr="003406E7">
            <w:rPr>
              <w:color w:val="1E64C8"/>
            </w:rPr>
            <w:t>&lt; naam 1 &gt;</w:t>
          </w:r>
        </w:p>
      </w:docPartBody>
    </w:docPart>
    <w:docPart>
      <w:docPartPr>
        <w:name w:val="04FF4DA28CD348C1B7F377B7733DB6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ECB2A5-91DF-4DC0-87F5-7EF6E1FA52D9}"/>
      </w:docPartPr>
      <w:docPartBody>
        <w:p w:rsidR="00000000" w:rsidRDefault="00126985">
          <w:pPr>
            <w:pStyle w:val="04FF4DA28CD348C1B7F377B7733DB6E8"/>
          </w:pPr>
          <w:r w:rsidRPr="00360225">
            <w:rPr>
              <w:color w:val="1E64C8"/>
            </w:rPr>
            <w:t xml:space="preserve">&lt; </w:t>
          </w:r>
          <w:r w:rsidRPr="00360225">
            <w:rPr>
              <w:rStyle w:val="Tekstvantijdelijkeaanduiding"/>
              <w:color w:val="1E64C8"/>
            </w:rPr>
            <w:t>functie 1 &gt;</w:t>
          </w:r>
        </w:p>
      </w:docPartBody>
    </w:docPart>
    <w:docPart>
      <w:docPartPr>
        <w:name w:val="9ADE1A5D0CDA402487B5A7F4CC9CC2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18F224A-E07A-407A-B7CC-81F698EFE6C8}"/>
      </w:docPartPr>
      <w:docPartBody>
        <w:p w:rsidR="00000000" w:rsidRDefault="00126985">
          <w:pPr>
            <w:pStyle w:val="9ADE1A5D0CDA402487B5A7F4CC9CC2DC"/>
          </w:pPr>
          <w:r w:rsidRPr="00360225">
            <w:rPr>
              <w:color w:val="1E64C8"/>
            </w:rPr>
            <w:t xml:space="preserve">&lt; naam </w:t>
          </w:r>
          <w:r>
            <w:rPr>
              <w:color w:val="1E64C8"/>
            </w:rPr>
            <w:t>8</w:t>
          </w:r>
          <w:r w:rsidRPr="00360225">
            <w:rPr>
              <w:color w:val="1E64C8"/>
            </w:rPr>
            <w:t xml:space="preserve"> &gt;</w:t>
          </w:r>
        </w:p>
      </w:docPartBody>
    </w:docPart>
    <w:docPart>
      <w:docPartPr>
        <w:name w:val="7B881A8B2790457D9DB50224AB330F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249D99-AE73-4E62-A4DF-EAA5AFAC275F}"/>
      </w:docPartPr>
      <w:docPartBody>
        <w:p w:rsidR="00000000" w:rsidRDefault="00126985">
          <w:pPr>
            <w:pStyle w:val="7B881A8B2790457D9DB50224AB330F8C"/>
          </w:pPr>
          <w:r w:rsidRPr="00200FB7">
            <w:rPr>
              <w:rStyle w:val="Tekstvantijdelijkeaanduiding"/>
              <w:color w:val="1E64C8"/>
            </w:rPr>
            <w:t xml:space="preserve">&lt; </w:t>
          </w:r>
          <w:r>
            <w:rPr>
              <w:rStyle w:val="Tekstvantijdelijkeaanduiding"/>
              <w:color w:val="1E64C8"/>
            </w:rPr>
            <w:t>functie 8</w:t>
          </w:r>
          <w:r w:rsidRPr="00200FB7">
            <w:rPr>
              <w:rStyle w:val="Tekstvantijdelijkeaanduiding"/>
              <w:color w:val="1E64C8"/>
            </w:rPr>
            <w:t xml:space="preserve"> &gt;</w:t>
          </w:r>
        </w:p>
      </w:docPartBody>
    </w:docPart>
    <w:docPart>
      <w:docPartPr>
        <w:name w:val="7DDD19628A0D4EA5B58E00E6E072B0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8017CC7-F479-4823-B5A4-6155A6CADEEA}"/>
      </w:docPartPr>
      <w:docPartBody>
        <w:p w:rsidR="00000000" w:rsidRDefault="00126985">
          <w:pPr>
            <w:pStyle w:val="7DDD19628A0D4EA5B58E00E6E072B027"/>
          </w:pPr>
          <w:r w:rsidRPr="00360225">
            <w:rPr>
              <w:color w:val="1E64C8"/>
            </w:rPr>
            <w:t xml:space="preserve">&lt; naam </w:t>
          </w:r>
          <w:r>
            <w:rPr>
              <w:color w:val="1E64C8"/>
            </w:rPr>
            <w:t>6</w:t>
          </w:r>
          <w:r w:rsidRPr="00360225">
            <w:rPr>
              <w:color w:val="1E64C8"/>
            </w:rPr>
            <w:t xml:space="preserve"> &gt;</w:t>
          </w:r>
        </w:p>
      </w:docPartBody>
    </w:docPart>
    <w:docPart>
      <w:docPartPr>
        <w:name w:val="FBA3AB3B9B0F4CA0AF3CDD6EE9CE5D6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D53E4C-7378-4BF7-BEDC-6C249CD27E6D}"/>
      </w:docPartPr>
      <w:docPartBody>
        <w:p w:rsidR="00000000" w:rsidRDefault="00126985">
          <w:pPr>
            <w:pStyle w:val="FBA3AB3B9B0F4CA0AF3CDD6EE9CE5D63"/>
          </w:pPr>
          <w:r w:rsidRPr="00200FB7">
            <w:rPr>
              <w:rStyle w:val="Tekstvantijdelijkeaanduiding"/>
              <w:color w:val="1E64C8"/>
            </w:rPr>
            <w:t xml:space="preserve">&lt; functie </w:t>
          </w:r>
          <w:r>
            <w:rPr>
              <w:rStyle w:val="Tekstvantijdelijkeaanduiding"/>
              <w:color w:val="1E64C8"/>
            </w:rPr>
            <w:t>6</w:t>
          </w:r>
          <w:r w:rsidRPr="00200FB7">
            <w:rPr>
              <w:rStyle w:val="Tekstvantijdelijkeaanduiding"/>
              <w:color w:val="1E64C8"/>
            </w:rPr>
            <w:t xml:space="preserve"> &gt;</w:t>
          </w:r>
        </w:p>
      </w:docPartBody>
    </w:docPart>
    <w:docPart>
      <w:docPartPr>
        <w:name w:val="32943D82DB1045A58BF75DDBF884E0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8C293E-EFBF-47D8-ADAA-31D1A606330C}"/>
      </w:docPartPr>
      <w:docPartBody>
        <w:p w:rsidR="00000000" w:rsidRDefault="00126985">
          <w:pPr>
            <w:pStyle w:val="32943D82DB1045A58BF75DDBF884E003"/>
          </w:pPr>
          <w:r w:rsidRPr="003406E7">
            <w:rPr>
              <w:color w:val="1E64C8"/>
            </w:rPr>
            <w:t xml:space="preserve">&lt; naam </w:t>
          </w:r>
          <w:r>
            <w:rPr>
              <w:color w:val="1E64C8"/>
            </w:rPr>
            <w:t>4</w:t>
          </w:r>
          <w:r w:rsidRPr="003406E7">
            <w:rPr>
              <w:color w:val="1E64C8"/>
            </w:rPr>
            <w:t xml:space="preserve"> &gt;</w:t>
          </w:r>
        </w:p>
      </w:docPartBody>
    </w:docPart>
    <w:docPart>
      <w:docPartPr>
        <w:name w:val="935381A097D54033B41D6F1FF17F6A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5640B6-E542-44A7-9D6F-E99DC5286FF9}"/>
      </w:docPartPr>
      <w:docPartBody>
        <w:p w:rsidR="00000000" w:rsidRDefault="00126985">
          <w:pPr>
            <w:pStyle w:val="935381A097D54033B41D6F1FF17F6A2E"/>
          </w:pPr>
          <w:r>
            <w:rPr>
              <w:rStyle w:val="Tekstvantijdelijkeaanduiding"/>
              <w:color w:val="1E64C8"/>
            </w:rPr>
            <w:t>&lt; functie 4</w:t>
          </w:r>
          <w:r w:rsidRPr="00200FB7">
            <w:rPr>
              <w:rStyle w:val="Tekstvantijdelijkeaanduiding"/>
              <w:color w:val="1E64C8"/>
            </w:rPr>
            <w:t xml:space="preserve"> &gt;</w:t>
          </w:r>
        </w:p>
      </w:docPartBody>
    </w:docPart>
    <w:docPart>
      <w:docPartPr>
        <w:name w:val="163E98119A24420EBCFCF48BEA0022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4CD4F9-1C63-491C-9B46-8EDC4AE0BF16}"/>
      </w:docPartPr>
      <w:docPartBody>
        <w:p w:rsidR="00000000" w:rsidRDefault="00126985">
          <w:pPr>
            <w:pStyle w:val="163E98119A24420EBCFCF48BEA002234"/>
          </w:pPr>
          <w:r w:rsidRPr="003406E7">
            <w:rPr>
              <w:color w:val="1E64C8"/>
            </w:rPr>
            <w:t xml:space="preserve">&lt; naam </w:t>
          </w:r>
          <w:r>
            <w:rPr>
              <w:color w:val="1E64C8"/>
            </w:rPr>
            <w:t>2</w:t>
          </w:r>
          <w:r w:rsidRPr="003406E7">
            <w:rPr>
              <w:color w:val="1E64C8"/>
            </w:rPr>
            <w:t xml:space="preserve"> &gt;</w:t>
          </w:r>
        </w:p>
      </w:docPartBody>
    </w:docPart>
    <w:docPart>
      <w:docPartPr>
        <w:name w:val="EAD69A80817542E8955327BCF47519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9BE988-5A87-4D7B-AE99-D6D063AFB410}"/>
      </w:docPartPr>
      <w:docPartBody>
        <w:p w:rsidR="00000000" w:rsidRDefault="00126985">
          <w:pPr>
            <w:pStyle w:val="EAD69A80817542E8955327BCF47519A0"/>
          </w:pPr>
          <w:r w:rsidRPr="00360225">
            <w:rPr>
              <w:color w:val="1E64C8"/>
            </w:rPr>
            <w:t xml:space="preserve">&lt; </w:t>
          </w:r>
          <w:r w:rsidRPr="00360225">
            <w:rPr>
              <w:rStyle w:val="Tekstvantijdelijkeaanduiding"/>
              <w:color w:val="1E64C8"/>
            </w:rPr>
            <w:t xml:space="preserve">functie </w:t>
          </w:r>
          <w:r>
            <w:rPr>
              <w:rStyle w:val="Tekstvantijdelijkeaanduiding"/>
              <w:color w:val="1E64C8"/>
            </w:rPr>
            <w:t>2</w:t>
          </w:r>
          <w:r w:rsidRPr="00360225">
            <w:rPr>
              <w:rStyle w:val="Tekstvantijdelijkeaanduiding"/>
              <w:color w:val="1E64C8"/>
            </w:rPr>
            <w:t xml:space="preserve"> &gt;</w:t>
          </w:r>
        </w:p>
      </w:docPartBody>
    </w:docPart>
    <w:docPart>
      <w:docPartPr>
        <w:name w:val="43B1A56A45B34A959A1144BA75B314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73AE30-D950-47AC-9DA0-A56CF7C1E03B}"/>
      </w:docPartPr>
      <w:docPartBody>
        <w:p w:rsidR="00000000" w:rsidRDefault="00126985">
          <w:pPr>
            <w:pStyle w:val="43B1A56A45B34A959A1144BA75B314FB"/>
          </w:pPr>
          <w:r w:rsidRPr="00116014">
            <w:rPr>
              <w:rStyle w:val="Tekstvantijdelijkeaanduiding"/>
              <w:color w:val="1E64C8"/>
            </w:rPr>
            <w:t>&lt;</w:t>
          </w:r>
          <w:r>
            <w:rPr>
              <w:rStyle w:val="Tekstvantijdelijkeaanduiding"/>
              <w:color w:val="1E64C8"/>
            </w:rPr>
            <w:t xml:space="preserve"> </w:t>
          </w:r>
          <w:r w:rsidRPr="00116014">
            <w:rPr>
              <w:rStyle w:val="Tekstvantijdelijkeaanduiding"/>
              <w:color w:val="1E64C8"/>
            </w:rPr>
            <w:t>dienst, afd</w:t>
          </w:r>
          <w:r>
            <w:rPr>
              <w:rStyle w:val="Tekstvantijdelijkeaanduiding"/>
              <w:color w:val="1E64C8"/>
            </w:rPr>
            <w:t>e</w:t>
          </w:r>
          <w:r w:rsidRPr="00116014">
            <w:rPr>
              <w:rStyle w:val="Tekstvantijdelijkeaanduiding"/>
              <w:color w:val="1E64C8"/>
            </w:rPr>
            <w:t>ling of vakgroep</w:t>
          </w:r>
          <w:r>
            <w:rPr>
              <w:rStyle w:val="Tekstvantijdelijkeaanduiding"/>
              <w:color w:val="1E64C8"/>
            </w:rPr>
            <w:t xml:space="preserve"> </w:t>
          </w:r>
          <w:r w:rsidRPr="00116014">
            <w:rPr>
              <w:rStyle w:val="Tekstvantijdelijkeaanduiding"/>
              <w:color w:val="1E64C8"/>
            </w:rPr>
            <w:t>&gt;</w:t>
          </w:r>
        </w:p>
      </w:docPartBody>
    </w:docPart>
    <w:docPart>
      <w:docPartPr>
        <w:name w:val="18DB74CEFB6A413FA3528AF29EEE5B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EBCCFA-8C91-4161-8090-436E98B5FB36}"/>
      </w:docPartPr>
      <w:docPartBody>
        <w:p w:rsidR="00000000" w:rsidRDefault="00126985">
          <w:pPr>
            <w:pStyle w:val="18DB74CEFB6A413FA3528AF29EEE5BF8"/>
          </w:pPr>
          <w:r>
            <w:rPr>
              <w:rStyle w:val="Tekstvantijdelijkeaanduiding"/>
              <w:color w:val="1E64C8"/>
            </w:rPr>
            <w:t xml:space="preserve">&lt; dienst, afdeling of vakgroep </w:t>
          </w:r>
          <w:r w:rsidRPr="003250D4">
            <w:rPr>
              <w:rStyle w:val="Tekstvantijdelijkeaanduiding"/>
              <w:color w:val="1E64C8"/>
            </w:rPr>
            <w:t>(Engels)</w:t>
          </w:r>
          <w:r>
            <w:rPr>
              <w:rStyle w:val="Tekstvantijdelijkeaanduiding"/>
              <w:color w:val="1E64C8"/>
            </w:rPr>
            <w:t xml:space="preserve"> &gt; </w:t>
          </w:r>
        </w:p>
      </w:docPartBody>
    </w:docPart>
    <w:docPart>
      <w:docPartPr>
        <w:name w:val="51F0A1DF01B7486F910F655975F40A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DE625E-709E-43AD-9DED-76D2CE6B5EDF}"/>
      </w:docPartPr>
      <w:docPartBody>
        <w:p w:rsidR="00000000" w:rsidRDefault="00126985">
          <w:pPr>
            <w:pStyle w:val="51F0A1DF01B7486F910F655975F40AF1"/>
          </w:pPr>
          <w:r w:rsidRPr="00116014">
            <w:rPr>
              <w:rStyle w:val="Tekstvantijdelijkeaanduiding"/>
              <w:color w:val="1E64C8"/>
            </w:rPr>
            <w:t>&lt;</w:t>
          </w:r>
          <w:r>
            <w:rPr>
              <w:rStyle w:val="Tekstvantijdelijkeaanduiding"/>
              <w:color w:val="1E64C8"/>
            </w:rPr>
            <w:t xml:space="preserve"> </w:t>
          </w:r>
          <w:r w:rsidRPr="00116014">
            <w:rPr>
              <w:rStyle w:val="Tekstvantijdelijkeaanduiding"/>
              <w:color w:val="1E64C8"/>
            </w:rPr>
            <w:t>di</w:t>
          </w:r>
          <w:r>
            <w:rPr>
              <w:rStyle w:val="Tekstvantijdelijkeaanduiding"/>
              <w:color w:val="1E64C8"/>
            </w:rPr>
            <w:t>rectie</w:t>
          </w:r>
          <w:r w:rsidRPr="00116014">
            <w:rPr>
              <w:rStyle w:val="Tekstvantijdelijkeaanduiding"/>
              <w:color w:val="1E64C8"/>
            </w:rPr>
            <w:t xml:space="preserve"> </w:t>
          </w:r>
          <w:r>
            <w:rPr>
              <w:rStyle w:val="Tekstvantijdelijkeaanduiding"/>
              <w:color w:val="1E64C8"/>
            </w:rPr>
            <w:t xml:space="preserve">of faculteit </w:t>
          </w:r>
          <w:r w:rsidRPr="00116014">
            <w:rPr>
              <w:rStyle w:val="Tekstvantijdelijkeaanduiding"/>
              <w:color w:val="1E64C8"/>
            </w:rPr>
            <w:t>&gt;</w:t>
          </w:r>
        </w:p>
      </w:docPartBody>
    </w:docPart>
    <w:docPart>
      <w:docPartPr>
        <w:name w:val="A6D6B972E71A419086D52980706411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2FDAF0-740C-4ADF-821B-6A27C122EFCE}"/>
      </w:docPartPr>
      <w:docPartBody>
        <w:p w:rsidR="00000000" w:rsidRDefault="00126985">
          <w:pPr>
            <w:pStyle w:val="A6D6B972E71A419086D529807064111B"/>
          </w:pPr>
          <w:r w:rsidRPr="00360225">
            <w:rPr>
              <w:color w:val="1E64C8"/>
            </w:rPr>
            <w:t xml:space="preserve">&lt; naam </w:t>
          </w:r>
          <w:r>
            <w:rPr>
              <w:color w:val="1E64C8"/>
            </w:rPr>
            <w:t>7</w:t>
          </w:r>
          <w:r w:rsidRPr="00360225">
            <w:rPr>
              <w:color w:val="1E64C8"/>
            </w:rPr>
            <w:t xml:space="preserve"> &gt;</w:t>
          </w:r>
        </w:p>
      </w:docPartBody>
    </w:docPart>
    <w:docPart>
      <w:docPartPr>
        <w:name w:val="D57BC192219B42D98DCCAEB6D46D33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BE98E5-E9D3-4E17-917A-D4854B8CE8FD}"/>
      </w:docPartPr>
      <w:docPartBody>
        <w:p w:rsidR="00000000" w:rsidRDefault="00126985">
          <w:pPr>
            <w:pStyle w:val="D57BC192219B42D98DCCAEB6D46D3327"/>
          </w:pPr>
          <w:r w:rsidRPr="00360225">
            <w:rPr>
              <w:color w:val="1E64C8"/>
            </w:rPr>
            <w:t xml:space="preserve">&lt; naam </w:t>
          </w:r>
          <w:r>
            <w:rPr>
              <w:color w:val="1E64C8"/>
            </w:rPr>
            <w:t>6</w:t>
          </w:r>
          <w:r w:rsidRPr="00360225">
            <w:rPr>
              <w:color w:val="1E64C8"/>
            </w:rPr>
            <w:t xml:space="preserve"> &gt;</w:t>
          </w:r>
        </w:p>
      </w:docPartBody>
    </w:docPart>
    <w:docPart>
      <w:docPartPr>
        <w:name w:val="79FFF142A66549829E8E5BAB8277E5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9AEB9E-EC58-4E38-AFF9-8739A3B664BE}"/>
      </w:docPartPr>
      <w:docPartBody>
        <w:p w:rsidR="00000000" w:rsidRDefault="00126985">
          <w:pPr>
            <w:pStyle w:val="79FFF142A66549829E8E5BAB8277E523"/>
          </w:pPr>
          <w:r w:rsidRPr="003406E7">
            <w:rPr>
              <w:color w:val="1E64C8"/>
            </w:rPr>
            <w:t xml:space="preserve">&lt; naam </w:t>
          </w:r>
          <w:r>
            <w:rPr>
              <w:color w:val="1E64C8"/>
            </w:rPr>
            <w:t>5</w:t>
          </w:r>
          <w:r w:rsidRPr="003406E7">
            <w:rPr>
              <w:color w:val="1E64C8"/>
            </w:rPr>
            <w:t xml:space="preserve"> &gt;</w:t>
          </w:r>
        </w:p>
      </w:docPartBody>
    </w:docPart>
    <w:docPart>
      <w:docPartPr>
        <w:name w:val="9460D2323AAF4AFFA66596C72DF498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FB4C0C-A1E5-4F39-9478-5704DAF5CBCD}"/>
      </w:docPartPr>
      <w:docPartBody>
        <w:p w:rsidR="00000000" w:rsidRDefault="00126985">
          <w:pPr>
            <w:pStyle w:val="9460D2323AAF4AFFA66596C72DF49850"/>
          </w:pPr>
          <w:r w:rsidRPr="00360225">
            <w:rPr>
              <w:color w:val="1E64C8"/>
            </w:rPr>
            <w:t xml:space="preserve">&lt; naam </w:t>
          </w:r>
          <w:r>
            <w:rPr>
              <w:color w:val="1E64C8"/>
            </w:rPr>
            <w:t>4</w:t>
          </w:r>
          <w:r w:rsidRPr="00360225">
            <w:rPr>
              <w:color w:val="1E64C8"/>
            </w:rPr>
            <w:t xml:space="preserve"> &gt;</w:t>
          </w:r>
        </w:p>
      </w:docPartBody>
    </w:docPart>
    <w:docPart>
      <w:docPartPr>
        <w:name w:val="04AAF738297F4CD589833AC45FC2A1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EC5C17-6455-497D-88AE-5CE932F81675}"/>
      </w:docPartPr>
      <w:docPartBody>
        <w:p w:rsidR="00000000" w:rsidRDefault="00126985">
          <w:pPr>
            <w:pStyle w:val="04AAF738297F4CD589833AC45FC2A159"/>
          </w:pPr>
          <w:r w:rsidRPr="00360225">
            <w:rPr>
              <w:color w:val="1E64C8"/>
            </w:rPr>
            <w:t xml:space="preserve">&lt; naam </w:t>
          </w:r>
          <w:r>
            <w:rPr>
              <w:color w:val="1E64C8"/>
            </w:rPr>
            <w:t>3</w:t>
          </w:r>
          <w:r w:rsidRPr="00360225">
            <w:rPr>
              <w:color w:val="1E64C8"/>
            </w:rPr>
            <w:t xml:space="preserve"> &gt;</w:t>
          </w:r>
        </w:p>
      </w:docPartBody>
    </w:docPart>
    <w:docPart>
      <w:docPartPr>
        <w:name w:val="21E90CF24B3A44539DD6B5A9B40CC0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82D38E-6846-460A-BC3B-45760F6EE67A}"/>
      </w:docPartPr>
      <w:docPartBody>
        <w:p w:rsidR="00000000" w:rsidRDefault="00126985">
          <w:pPr>
            <w:pStyle w:val="21E90CF24B3A44539DD6B5A9B40CC09F"/>
          </w:pPr>
          <w:r w:rsidRPr="003406E7">
            <w:rPr>
              <w:color w:val="1E64C8"/>
            </w:rPr>
            <w:t>&lt; naam 2 &gt;</w:t>
          </w:r>
        </w:p>
      </w:docPartBody>
    </w:docPart>
    <w:docPart>
      <w:docPartPr>
        <w:name w:val="942682EAC19E47BBB7D9EDFF0156FA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4C444E-EFA4-4EEF-9B7C-CDC292C54087}"/>
      </w:docPartPr>
      <w:docPartBody>
        <w:p w:rsidR="00000000" w:rsidRDefault="00126985">
          <w:pPr>
            <w:pStyle w:val="942682EAC19E47BBB7D9EDFF0156FA1F"/>
          </w:pPr>
          <w:r w:rsidRPr="003406E7">
            <w:rPr>
              <w:color w:val="1E64C8"/>
            </w:rPr>
            <w:t>&lt; naam 1 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nno Text">
    <w:panose1 w:val="02000506040000040003"/>
    <w:charset w:val="00"/>
    <w:family w:val="modern"/>
    <w:notTrueType/>
    <w:pitch w:val="variable"/>
    <w:sig w:usb0="A000006F" w:usb1="4000206B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Gent Panno Text">
    <w:panose1 w:val="02000506040000040003"/>
    <w:charset w:val="00"/>
    <w:family w:val="auto"/>
    <w:pitch w:val="variable"/>
    <w:sig w:usb0="A00002EF" w:usb1="4000206B" w:usb2="00000000" w:usb3="00000000" w:csb0="0000019F" w:csb1="00000000"/>
  </w:font>
  <w:font w:name="UGent Panno Text Medium">
    <w:panose1 w:val="02000606040000040003"/>
    <w:charset w:val="00"/>
    <w:family w:val="auto"/>
    <w:pitch w:val="variable"/>
    <w:sig w:usb0="A00002EF" w:usb1="4000206B" w:usb2="00000000" w:usb3="00000000" w:csb0="0000019F" w:csb1="00000000"/>
  </w:font>
  <w:font w:name="Panno Text Medium">
    <w:panose1 w:val="02000606040000040003"/>
    <w:charset w:val="00"/>
    <w:family w:val="modern"/>
    <w:notTrueType/>
    <w:pitch w:val="variable"/>
    <w:sig w:usb0="A000006F" w:usb1="4000206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aliases w:val="_Name L1 NL"/>
    <w:basedOn w:val="Standaard"/>
    <w:next w:val="Standaard"/>
    <w:link w:val="TitelChar"/>
    <w:qFormat/>
    <w:pPr>
      <w:spacing w:after="0" w:line="360" w:lineRule="exact"/>
      <w:contextualSpacing/>
    </w:pPr>
    <w:rPr>
      <w:rFonts w:ascii="UGent Panno Text Medium" w:eastAsiaTheme="majorEastAsia" w:hAnsi="UGent Panno Text Medium" w:cstheme="majorBidi"/>
      <w:caps/>
      <w:color w:val="FFFFFF" w:themeColor="background1"/>
      <w:kern w:val="28"/>
      <w:sz w:val="32"/>
      <w:szCs w:val="56"/>
      <w:u w:val="single"/>
      <w:lang w:val="nl-NL" w:eastAsia="en-US"/>
    </w:rPr>
  </w:style>
  <w:style w:type="character" w:customStyle="1" w:styleId="TitelChar">
    <w:name w:val="Titel Char"/>
    <w:aliases w:val="_Name L1 NL Char"/>
    <w:basedOn w:val="Standaardalinea-lettertype"/>
    <w:link w:val="Titel"/>
    <w:rPr>
      <w:rFonts w:ascii="UGent Panno Text Medium" w:eastAsiaTheme="majorEastAsia" w:hAnsi="UGent Panno Text Medium" w:cstheme="majorBidi"/>
      <w:caps/>
      <w:color w:val="FFFFFF" w:themeColor="background1"/>
      <w:kern w:val="28"/>
      <w:sz w:val="32"/>
      <w:szCs w:val="56"/>
      <w:u w:val="single"/>
      <w:lang w:val="nl-NL" w:eastAsia="en-US"/>
    </w:rPr>
  </w:style>
  <w:style w:type="paragraph" w:customStyle="1" w:styleId="455C87DB8FDB4C8D994514EE35990B5A">
    <w:name w:val="455C87DB8FDB4C8D994514EE35990B5A"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4E772F00004245F5B7E0A6E6CBA85C13">
    <w:name w:val="4E772F00004245F5B7E0A6E6CBA85C13"/>
  </w:style>
  <w:style w:type="paragraph" w:customStyle="1" w:styleId="9E1EC0299F7740BCA01F4727E8F1DB48">
    <w:name w:val="9E1EC0299F7740BCA01F4727E8F1DB48"/>
  </w:style>
  <w:style w:type="paragraph" w:customStyle="1" w:styleId="4D90BB1CFF2A4935B353A75303EB7C38">
    <w:name w:val="4D90BB1CFF2A4935B353A75303EB7C38"/>
  </w:style>
  <w:style w:type="paragraph" w:customStyle="1" w:styleId="265BCB223A7B43CF909BBF8B74F52558">
    <w:name w:val="265BCB223A7B43CF909BBF8B74F52558"/>
  </w:style>
  <w:style w:type="paragraph" w:customStyle="1" w:styleId="5D953AF7304D4DB691DECCDF228973D7">
    <w:name w:val="5D953AF7304D4DB691DECCDF228973D7"/>
  </w:style>
  <w:style w:type="paragraph" w:customStyle="1" w:styleId="33D0EA65B570459AB117A3F339EECCAC">
    <w:name w:val="33D0EA65B570459AB117A3F339EECCAC"/>
  </w:style>
  <w:style w:type="paragraph" w:customStyle="1" w:styleId="75CD084CE3C447C5B972E6BA1008D45B">
    <w:name w:val="75CD084CE3C447C5B972E6BA1008D45B"/>
  </w:style>
  <w:style w:type="paragraph" w:customStyle="1" w:styleId="9B8C908205144531BF1E078D4226945D">
    <w:name w:val="9B8C908205144531BF1E078D4226945D"/>
  </w:style>
  <w:style w:type="paragraph" w:customStyle="1" w:styleId="509C45BE489E4652AE7AB193F3BC05D4">
    <w:name w:val="509C45BE489E4652AE7AB193F3BC05D4"/>
  </w:style>
  <w:style w:type="paragraph" w:customStyle="1" w:styleId="E4378D0725E4481A9FE2484BBE41502B">
    <w:name w:val="E4378D0725E4481A9FE2484BBE41502B"/>
  </w:style>
  <w:style w:type="paragraph" w:customStyle="1" w:styleId="5C74AB32DB9A447F857927B0DF355CA3">
    <w:name w:val="5C74AB32DB9A447F857927B0DF355CA3"/>
  </w:style>
  <w:style w:type="paragraph" w:customStyle="1" w:styleId="8D9A8404FB8D4E5EACF10A49B3AB9B75">
    <w:name w:val="8D9A8404FB8D4E5EACF10A49B3AB9B75"/>
  </w:style>
  <w:style w:type="paragraph" w:customStyle="1" w:styleId="CB6D04E5C77E444C841CA1C4330FAA3D">
    <w:name w:val="CB6D04E5C77E444C841CA1C4330FAA3D"/>
  </w:style>
  <w:style w:type="paragraph" w:customStyle="1" w:styleId="FA9DDCC21F58476CAAAC95045FEA64EC">
    <w:name w:val="FA9DDCC21F58476CAAAC95045FEA64EC"/>
  </w:style>
  <w:style w:type="paragraph" w:customStyle="1" w:styleId="EAF07BBD831B4828896897405BA82069">
    <w:name w:val="EAF07BBD831B4828896897405BA82069"/>
  </w:style>
  <w:style w:type="paragraph" w:customStyle="1" w:styleId="0805CC7549B74148B8268960DD307FF3">
    <w:name w:val="0805CC7549B74148B8268960DD307FF3"/>
  </w:style>
  <w:style w:type="paragraph" w:customStyle="1" w:styleId="A438D6F5EB164BB787BB373A8AD2209B">
    <w:name w:val="A438D6F5EB164BB787BB373A8AD2209B"/>
  </w:style>
  <w:style w:type="paragraph" w:customStyle="1" w:styleId="EE5528F217AA4E058A673E2CDE13ABEC">
    <w:name w:val="EE5528F217AA4E058A673E2CDE13ABEC"/>
  </w:style>
  <w:style w:type="paragraph" w:customStyle="1" w:styleId="7E0EAAF533EA4B1B88A0DF6777406C9F">
    <w:name w:val="7E0EAAF533EA4B1B88A0DF6777406C9F"/>
  </w:style>
  <w:style w:type="paragraph" w:customStyle="1" w:styleId="93CF4D8008334EB396A0ED3723645E5C">
    <w:name w:val="93CF4D8008334EB396A0ED3723645E5C"/>
  </w:style>
  <w:style w:type="paragraph" w:customStyle="1" w:styleId="04FF4DA28CD348C1B7F377B7733DB6E8">
    <w:name w:val="04FF4DA28CD348C1B7F377B7733DB6E8"/>
  </w:style>
  <w:style w:type="paragraph" w:customStyle="1" w:styleId="9ADE1A5D0CDA402487B5A7F4CC9CC2DC">
    <w:name w:val="9ADE1A5D0CDA402487B5A7F4CC9CC2DC"/>
  </w:style>
  <w:style w:type="paragraph" w:customStyle="1" w:styleId="7B881A8B2790457D9DB50224AB330F8C">
    <w:name w:val="7B881A8B2790457D9DB50224AB330F8C"/>
  </w:style>
  <w:style w:type="paragraph" w:customStyle="1" w:styleId="7DDD19628A0D4EA5B58E00E6E072B027">
    <w:name w:val="7DDD19628A0D4EA5B58E00E6E072B027"/>
  </w:style>
  <w:style w:type="paragraph" w:customStyle="1" w:styleId="FBA3AB3B9B0F4CA0AF3CDD6EE9CE5D63">
    <w:name w:val="FBA3AB3B9B0F4CA0AF3CDD6EE9CE5D63"/>
  </w:style>
  <w:style w:type="paragraph" w:customStyle="1" w:styleId="32943D82DB1045A58BF75DDBF884E003">
    <w:name w:val="32943D82DB1045A58BF75DDBF884E003"/>
  </w:style>
  <w:style w:type="paragraph" w:customStyle="1" w:styleId="935381A097D54033B41D6F1FF17F6A2E">
    <w:name w:val="935381A097D54033B41D6F1FF17F6A2E"/>
  </w:style>
  <w:style w:type="paragraph" w:customStyle="1" w:styleId="163E98119A24420EBCFCF48BEA002234">
    <w:name w:val="163E98119A24420EBCFCF48BEA002234"/>
  </w:style>
  <w:style w:type="paragraph" w:customStyle="1" w:styleId="EAD69A80817542E8955327BCF47519A0">
    <w:name w:val="EAD69A80817542E8955327BCF47519A0"/>
  </w:style>
  <w:style w:type="paragraph" w:customStyle="1" w:styleId="43B1A56A45B34A959A1144BA75B314FB">
    <w:name w:val="43B1A56A45B34A959A1144BA75B314FB"/>
  </w:style>
  <w:style w:type="paragraph" w:customStyle="1" w:styleId="18DB74CEFB6A413FA3528AF29EEE5BF8">
    <w:name w:val="18DB74CEFB6A413FA3528AF29EEE5BF8"/>
  </w:style>
  <w:style w:type="paragraph" w:customStyle="1" w:styleId="51F0A1DF01B7486F910F655975F40AF1">
    <w:name w:val="51F0A1DF01B7486F910F655975F40AF1"/>
  </w:style>
  <w:style w:type="paragraph" w:customStyle="1" w:styleId="A6D6B972E71A419086D529807064111B">
    <w:name w:val="A6D6B972E71A419086D529807064111B"/>
  </w:style>
  <w:style w:type="paragraph" w:customStyle="1" w:styleId="D57BC192219B42D98DCCAEB6D46D3327">
    <w:name w:val="D57BC192219B42D98DCCAEB6D46D3327"/>
  </w:style>
  <w:style w:type="paragraph" w:customStyle="1" w:styleId="79FFF142A66549829E8E5BAB8277E523">
    <w:name w:val="79FFF142A66549829E8E5BAB8277E523"/>
  </w:style>
  <w:style w:type="paragraph" w:customStyle="1" w:styleId="9460D2323AAF4AFFA66596C72DF49850">
    <w:name w:val="9460D2323AAF4AFFA66596C72DF49850"/>
  </w:style>
  <w:style w:type="paragraph" w:customStyle="1" w:styleId="04AAF738297F4CD589833AC45FC2A159">
    <w:name w:val="04AAF738297F4CD589833AC45FC2A159"/>
  </w:style>
  <w:style w:type="paragraph" w:customStyle="1" w:styleId="21E90CF24B3A44539DD6B5A9B40CC09F">
    <w:name w:val="21E90CF24B3A44539DD6B5A9B40CC09F"/>
  </w:style>
  <w:style w:type="paragraph" w:customStyle="1" w:styleId="942682EAC19E47BBB7D9EDFF0156FA1F">
    <w:name w:val="942682EAC19E47BBB7D9EDFF0156FA1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aliases w:val="_Name L1 NL"/>
    <w:basedOn w:val="Standaard"/>
    <w:next w:val="Standaard"/>
    <w:link w:val="TitelChar"/>
    <w:qFormat/>
    <w:pPr>
      <w:spacing w:after="0" w:line="360" w:lineRule="exact"/>
      <w:contextualSpacing/>
    </w:pPr>
    <w:rPr>
      <w:rFonts w:ascii="UGent Panno Text Medium" w:eastAsiaTheme="majorEastAsia" w:hAnsi="UGent Panno Text Medium" w:cstheme="majorBidi"/>
      <w:caps/>
      <w:color w:val="FFFFFF" w:themeColor="background1"/>
      <w:kern w:val="28"/>
      <w:sz w:val="32"/>
      <w:szCs w:val="56"/>
      <w:u w:val="single"/>
      <w:lang w:val="nl-NL" w:eastAsia="en-US"/>
    </w:rPr>
  </w:style>
  <w:style w:type="character" w:customStyle="1" w:styleId="TitelChar">
    <w:name w:val="Titel Char"/>
    <w:aliases w:val="_Name L1 NL Char"/>
    <w:basedOn w:val="Standaardalinea-lettertype"/>
    <w:link w:val="Titel"/>
    <w:rPr>
      <w:rFonts w:ascii="UGent Panno Text Medium" w:eastAsiaTheme="majorEastAsia" w:hAnsi="UGent Panno Text Medium" w:cstheme="majorBidi"/>
      <w:caps/>
      <w:color w:val="FFFFFF" w:themeColor="background1"/>
      <w:kern w:val="28"/>
      <w:sz w:val="32"/>
      <w:szCs w:val="56"/>
      <w:u w:val="single"/>
      <w:lang w:val="nl-NL" w:eastAsia="en-US"/>
    </w:rPr>
  </w:style>
  <w:style w:type="paragraph" w:customStyle="1" w:styleId="455C87DB8FDB4C8D994514EE35990B5A">
    <w:name w:val="455C87DB8FDB4C8D994514EE35990B5A"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4E772F00004245F5B7E0A6E6CBA85C13">
    <w:name w:val="4E772F00004245F5B7E0A6E6CBA85C13"/>
  </w:style>
  <w:style w:type="paragraph" w:customStyle="1" w:styleId="9E1EC0299F7740BCA01F4727E8F1DB48">
    <w:name w:val="9E1EC0299F7740BCA01F4727E8F1DB48"/>
  </w:style>
  <w:style w:type="paragraph" w:customStyle="1" w:styleId="4D90BB1CFF2A4935B353A75303EB7C38">
    <w:name w:val="4D90BB1CFF2A4935B353A75303EB7C38"/>
  </w:style>
  <w:style w:type="paragraph" w:customStyle="1" w:styleId="265BCB223A7B43CF909BBF8B74F52558">
    <w:name w:val="265BCB223A7B43CF909BBF8B74F52558"/>
  </w:style>
  <w:style w:type="paragraph" w:customStyle="1" w:styleId="5D953AF7304D4DB691DECCDF228973D7">
    <w:name w:val="5D953AF7304D4DB691DECCDF228973D7"/>
  </w:style>
  <w:style w:type="paragraph" w:customStyle="1" w:styleId="33D0EA65B570459AB117A3F339EECCAC">
    <w:name w:val="33D0EA65B570459AB117A3F339EECCAC"/>
  </w:style>
  <w:style w:type="paragraph" w:customStyle="1" w:styleId="75CD084CE3C447C5B972E6BA1008D45B">
    <w:name w:val="75CD084CE3C447C5B972E6BA1008D45B"/>
  </w:style>
  <w:style w:type="paragraph" w:customStyle="1" w:styleId="9B8C908205144531BF1E078D4226945D">
    <w:name w:val="9B8C908205144531BF1E078D4226945D"/>
  </w:style>
  <w:style w:type="paragraph" w:customStyle="1" w:styleId="509C45BE489E4652AE7AB193F3BC05D4">
    <w:name w:val="509C45BE489E4652AE7AB193F3BC05D4"/>
  </w:style>
  <w:style w:type="paragraph" w:customStyle="1" w:styleId="E4378D0725E4481A9FE2484BBE41502B">
    <w:name w:val="E4378D0725E4481A9FE2484BBE41502B"/>
  </w:style>
  <w:style w:type="paragraph" w:customStyle="1" w:styleId="5C74AB32DB9A447F857927B0DF355CA3">
    <w:name w:val="5C74AB32DB9A447F857927B0DF355CA3"/>
  </w:style>
  <w:style w:type="paragraph" w:customStyle="1" w:styleId="8D9A8404FB8D4E5EACF10A49B3AB9B75">
    <w:name w:val="8D9A8404FB8D4E5EACF10A49B3AB9B75"/>
  </w:style>
  <w:style w:type="paragraph" w:customStyle="1" w:styleId="CB6D04E5C77E444C841CA1C4330FAA3D">
    <w:name w:val="CB6D04E5C77E444C841CA1C4330FAA3D"/>
  </w:style>
  <w:style w:type="paragraph" w:customStyle="1" w:styleId="FA9DDCC21F58476CAAAC95045FEA64EC">
    <w:name w:val="FA9DDCC21F58476CAAAC95045FEA64EC"/>
  </w:style>
  <w:style w:type="paragraph" w:customStyle="1" w:styleId="EAF07BBD831B4828896897405BA82069">
    <w:name w:val="EAF07BBD831B4828896897405BA82069"/>
  </w:style>
  <w:style w:type="paragraph" w:customStyle="1" w:styleId="0805CC7549B74148B8268960DD307FF3">
    <w:name w:val="0805CC7549B74148B8268960DD307FF3"/>
  </w:style>
  <w:style w:type="paragraph" w:customStyle="1" w:styleId="A438D6F5EB164BB787BB373A8AD2209B">
    <w:name w:val="A438D6F5EB164BB787BB373A8AD2209B"/>
  </w:style>
  <w:style w:type="paragraph" w:customStyle="1" w:styleId="EE5528F217AA4E058A673E2CDE13ABEC">
    <w:name w:val="EE5528F217AA4E058A673E2CDE13ABEC"/>
  </w:style>
  <w:style w:type="paragraph" w:customStyle="1" w:styleId="7E0EAAF533EA4B1B88A0DF6777406C9F">
    <w:name w:val="7E0EAAF533EA4B1B88A0DF6777406C9F"/>
  </w:style>
  <w:style w:type="paragraph" w:customStyle="1" w:styleId="93CF4D8008334EB396A0ED3723645E5C">
    <w:name w:val="93CF4D8008334EB396A0ED3723645E5C"/>
  </w:style>
  <w:style w:type="paragraph" w:customStyle="1" w:styleId="04FF4DA28CD348C1B7F377B7733DB6E8">
    <w:name w:val="04FF4DA28CD348C1B7F377B7733DB6E8"/>
  </w:style>
  <w:style w:type="paragraph" w:customStyle="1" w:styleId="9ADE1A5D0CDA402487B5A7F4CC9CC2DC">
    <w:name w:val="9ADE1A5D0CDA402487B5A7F4CC9CC2DC"/>
  </w:style>
  <w:style w:type="paragraph" w:customStyle="1" w:styleId="7B881A8B2790457D9DB50224AB330F8C">
    <w:name w:val="7B881A8B2790457D9DB50224AB330F8C"/>
  </w:style>
  <w:style w:type="paragraph" w:customStyle="1" w:styleId="7DDD19628A0D4EA5B58E00E6E072B027">
    <w:name w:val="7DDD19628A0D4EA5B58E00E6E072B027"/>
  </w:style>
  <w:style w:type="paragraph" w:customStyle="1" w:styleId="FBA3AB3B9B0F4CA0AF3CDD6EE9CE5D63">
    <w:name w:val="FBA3AB3B9B0F4CA0AF3CDD6EE9CE5D63"/>
  </w:style>
  <w:style w:type="paragraph" w:customStyle="1" w:styleId="32943D82DB1045A58BF75DDBF884E003">
    <w:name w:val="32943D82DB1045A58BF75DDBF884E003"/>
  </w:style>
  <w:style w:type="paragraph" w:customStyle="1" w:styleId="935381A097D54033B41D6F1FF17F6A2E">
    <w:name w:val="935381A097D54033B41D6F1FF17F6A2E"/>
  </w:style>
  <w:style w:type="paragraph" w:customStyle="1" w:styleId="163E98119A24420EBCFCF48BEA002234">
    <w:name w:val="163E98119A24420EBCFCF48BEA002234"/>
  </w:style>
  <w:style w:type="paragraph" w:customStyle="1" w:styleId="EAD69A80817542E8955327BCF47519A0">
    <w:name w:val="EAD69A80817542E8955327BCF47519A0"/>
  </w:style>
  <w:style w:type="paragraph" w:customStyle="1" w:styleId="43B1A56A45B34A959A1144BA75B314FB">
    <w:name w:val="43B1A56A45B34A959A1144BA75B314FB"/>
  </w:style>
  <w:style w:type="paragraph" w:customStyle="1" w:styleId="18DB74CEFB6A413FA3528AF29EEE5BF8">
    <w:name w:val="18DB74CEFB6A413FA3528AF29EEE5BF8"/>
  </w:style>
  <w:style w:type="paragraph" w:customStyle="1" w:styleId="51F0A1DF01B7486F910F655975F40AF1">
    <w:name w:val="51F0A1DF01B7486F910F655975F40AF1"/>
  </w:style>
  <w:style w:type="paragraph" w:customStyle="1" w:styleId="A6D6B972E71A419086D529807064111B">
    <w:name w:val="A6D6B972E71A419086D529807064111B"/>
  </w:style>
  <w:style w:type="paragraph" w:customStyle="1" w:styleId="D57BC192219B42D98DCCAEB6D46D3327">
    <w:name w:val="D57BC192219B42D98DCCAEB6D46D3327"/>
  </w:style>
  <w:style w:type="paragraph" w:customStyle="1" w:styleId="79FFF142A66549829E8E5BAB8277E523">
    <w:name w:val="79FFF142A66549829E8E5BAB8277E523"/>
  </w:style>
  <w:style w:type="paragraph" w:customStyle="1" w:styleId="9460D2323AAF4AFFA66596C72DF49850">
    <w:name w:val="9460D2323AAF4AFFA66596C72DF49850"/>
  </w:style>
  <w:style w:type="paragraph" w:customStyle="1" w:styleId="04AAF738297F4CD589833AC45FC2A159">
    <w:name w:val="04AAF738297F4CD589833AC45FC2A159"/>
  </w:style>
  <w:style w:type="paragraph" w:customStyle="1" w:styleId="21E90CF24B3A44539DD6B5A9B40CC09F">
    <w:name w:val="21E90CF24B3A44539DD6B5A9B40CC09F"/>
  </w:style>
  <w:style w:type="paragraph" w:customStyle="1" w:styleId="942682EAC19E47BBB7D9EDFF0156FA1F">
    <w:name w:val="942682EAC19E47BBB7D9EDFF0156FA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naambordje_UGent_A5.dotx</Template>
  <TotalTime>6</TotalTime>
  <Pages>4</Pages>
  <Words>313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Naambordje A5</vt:lpstr>
    </vt:vector>
  </TitlesOfParts>
  <Company>Universiteit Gent</Company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Naambordje A5</dc:title>
  <dc:creator>Universiteit Gent</dc:creator>
  <cp:lastModifiedBy>Laurens Beke</cp:lastModifiedBy>
  <cp:revision>1</cp:revision>
  <dcterms:created xsi:type="dcterms:W3CDTF">2017-02-22T13:25:00Z</dcterms:created>
  <dcterms:modified xsi:type="dcterms:W3CDTF">2017-02-22T13:31:00Z</dcterms:modified>
</cp:coreProperties>
</file>